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B74A7" w14:textId="77777777" w:rsidR="007D24D4" w:rsidRDefault="00A40895" w:rsidP="00F845A5">
      <w:pPr>
        <w:pStyle w:val="BodyText"/>
        <w:kinsoku w:val="0"/>
        <w:overflowPunct w:val="0"/>
        <w:spacing w:before="240"/>
        <w:ind w:left="7657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6704" behindDoc="0" locked="0" layoutInCell="1" allowOverlap="1" wp14:anchorId="56113A10" wp14:editId="6DED61AF">
            <wp:simplePos x="0" y="0"/>
            <wp:positionH relativeFrom="column">
              <wp:posOffset>4890826</wp:posOffset>
            </wp:positionH>
            <wp:positionV relativeFrom="paragraph">
              <wp:posOffset>157507</wp:posOffset>
            </wp:positionV>
            <wp:extent cx="2025878" cy="920268"/>
            <wp:effectExtent l="0" t="0" r="0" b="0"/>
            <wp:wrapNone/>
            <wp:docPr id="37" name="Picture 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UOH FINAL LOGO 2018 - CMYK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5878" cy="920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6DE24" w14:textId="77777777" w:rsidR="007D24D4" w:rsidRDefault="007D24D4">
      <w:pPr>
        <w:pStyle w:val="BodyText"/>
        <w:kinsoku w:val="0"/>
        <w:overflowPunct w:val="0"/>
        <w:spacing w:before="3"/>
        <w:rPr>
          <w:rFonts w:ascii="Times" w:hAnsi="Times" w:cs="Times"/>
          <w:sz w:val="7"/>
          <w:szCs w:val="7"/>
        </w:rPr>
      </w:pPr>
    </w:p>
    <w:p w14:paraId="1AB5031E" w14:textId="77777777" w:rsidR="007D24D4" w:rsidRDefault="007D24D4">
      <w:pPr>
        <w:pStyle w:val="BodyText"/>
        <w:kinsoku w:val="0"/>
        <w:overflowPunct w:val="0"/>
        <w:spacing w:line="198" w:lineRule="exact"/>
        <w:ind w:left="7712"/>
        <w:rPr>
          <w:rFonts w:ascii="Times" w:hAnsi="Times" w:cs="Times"/>
          <w:position w:val="-4"/>
          <w:sz w:val="19"/>
          <w:szCs w:val="19"/>
        </w:rPr>
      </w:pPr>
    </w:p>
    <w:p w14:paraId="2D454913" w14:textId="5B7E6ECA" w:rsidR="007D24D4" w:rsidRDefault="007D24D4">
      <w:pPr>
        <w:pStyle w:val="BodyText"/>
        <w:kinsoku w:val="0"/>
        <w:overflowPunct w:val="0"/>
        <w:rPr>
          <w:rFonts w:ascii="Times" w:hAnsi="Times" w:cs="Times"/>
          <w:sz w:val="20"/>
          <w:szCs w:val="20"/>
        </w:rPr>
      </w:pPr>
    </w:p>
    <w:p w14:paraId="1C6D30DF" w14:textId="72CCACF2" w:rsidR="00F91114" w:rsidRPr="00F91114" w:rsidRDefault="00F91114">
      <w:pPr>
        <w:pStyle w:val="BodyText"/>
        <w:kinsoku w:val="0"/>
        <w:overflowPunct w:val="0"/>
        <w:rPr>
          <w:rFonts w:ascii="Arial" w:hAnsi="Arial" w:cs="Arial"/>
          <w:b/>
          <w:bCs/>
          <w:sz w:val="24"/>
          <w:szCs w:val="24"/>
        </w:rPr>
      </w:pPr>
      <w:r w:rsidRPr="00F91114">
        <w:rPr>
          <w:rFonts w:ascii="Arial" w:hAnsi="Arial" w:cs="Arial"/>
          <w:b/>
          <w:bCs/>
          <w:sz w:val="24"/>
          <w:szCs w:val="24"/>
        </w:rPr>
        <w:t>TEMPLATE LETTER</w:t>
      </w:r>
    </w:p>
    <w:p w14:paraId="3113AF2F" w14:textId="32FE26CC" w:rsidR="00F91114" w:rsidRDefault="00F91114" w:rsidP="00F91114">
      <w:pPr>
        <w:pStyle w:val="BodyText"/>
        <w:numPr>
          <w:ilvl w:val="0"/>
          <w:numId w:val="1"/>
        </w:numPr>
        <w:kinsoku w:val="0"/>
        <w:overflowPunct w:val="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Please complete the relevant sections and have it signed by the </w:t>
      </w:r>
    </w:p>
    <w:p w14:paraId="5B233C92" w14:textId="746ADC47" w:rsidR="00F91114" w:rsidRDefault="00F91114" w:rsidP="00F91114">
      <w:pPr>
        <w:pStyle w:val="BodyText"/>
        <w:kinsoku w:val="0"/>
        <w:overflowPunct w:val="0"/>
        <w:ind w:left="72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Head of Department. </w:t>
      </w:r>
    </w:p>
    <w:p w14:paraId="30D26ADB" w14:textId="2BE788BF" w:rsidR="00F91114" w:rsidRPr="00F91114" w:rsidRDefault="00F91114" w:rsidP="00F91114">
      <w:pPr>
        <w:pStyle w:val="BodyText"/>
        <w:numPr>
          <w:ilvl w:val="0"/>
          <w:numId w:val="1"/>
        </w:numPr>
        <w:kinsoku w:val="0"/>
        <w:overflowPunct w:val="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Once completed, please ensure that the letter is saved as a PDF document before sending it on to your visitor. </w:t>
      </w:r>
    </w:p>
    <w:p w14:paraId="162AED49" w14:textId="07DDC88A" w:rsidR="00F91114" w:rsidRDefault="00F91114">
      <w:pPr>
        <w:pStyle w:val="BodyText"/>
        <w:kinsoku w:val="0"/>
        <w:overflowPunct w:val="0"/>
        <w:rPr>
          <w:rFonts w:ascii="Times" w:hAnsi="Times" w:cs="Times"/>
          <w:sz w:val="20"/>
          <w:szCs w:val="20"/>
        </w:rPr>
      </w:pPr>
    </w:p>
    <w:p w14:paraId="3E4570BF" w14:textId="77777777" w:rsidR="00F91114" w:rsidRPr="00525E36" w:rsidRDefault="00F91114" w:rsidP="00F91114">
      <w:pPr>
        <w:pStyle w:val="Default"/>
      </w:pPr>
    </w:p>
    <w:p w14:paraId="090324CF" w14:textId="77777777" w:rsidR="00F91114" w:rsidRPr="00525E36" w:rsidRDefault="00F91114" w:rsidP="00F91114">
      <w:pPr>
        <w:pStyle w:val="Default"/>
        <w:rPr>
          <w:iCs/>
          <w:sz w:val="22"/>
          <w:szCs w:val="22"/>
        </w:rPr>
      </w:pPr>
    </w:p>
    <w:p w14:paraId="58A7CF5F" w14:textId="77777777" w:rsidR="00F91114" w:rsidRPr="00F91114" w:rsidRDefault="00F91114" w:rsidP="00F91114">
      <w:pPr>
        <w:pStyle w:val="Default"/>
        <w:rPr>
          <w:highlight w:val="yellow"/>
        </w:rPr>
      </w:pPr>
      <w:r w:rsidRPr="00F91114">
        <w:rPr>
          <w:highlight w:val="yellow"/>
        </w:rPr>
        <w:t>Date</w:t>
      </w:r>
    </w:p>
    <w:p w14:paraId="38CB55DD" w14:textId="77777777" w:rsidR="00F91114" w:rsidRPr="00F91114" w:rsidRDefault="00F91114" w:rsidP="00F91114">
      <w:pPr>
        <w:pStyle w:val="Default"/>
        <w:rPr>
          <w:highlight w:val="yellow"/>
        </w:rPr>
      </w:pPr>
    </w:p>
    <w:p w14:paraId="6BA9DDC4" w14:textId="77777777" w:rsidR="00F91114" w:rsidRPr="00F91114" w:rsidRDefault="00F91114" w:rsidP="00F91114">
      <w:pPr>
        <w:pStyle w:val="CM7"/>
        <w:spacing w:after="0"/>
        <w:ind w:right="7331"/>
        <w:rPr>
          <w:rFonts w:ascii="Arial" w:hAnsi="Arial" w:cs="Arial"/>
          <w:iCs/>
          <w:highlight w:val="yellow"/>
        </w:rPr>
      </w:pPr>
    </w:p>
    <w:p w14:paraId="6EADAA47" w14:textId="77777777" w:rsidR="00F91114" w:rsidRPr="00F91114" w:rsidRDefault="00F91114" w:rsidP="00F91114">
      <w:pPr>
        <w:pStyle w:val="CM7"/>
        <w:spacing w:after="0"/>
        <w:ind w:right="7331"/>
        <w:rPr>
          <w:rFonts w:ascii="Arial" w:hAnsi="Arial" w:cs="Arial"/>
          <w:iCs/>
          <w:highlight w:val="yellow"/>
        </w:rPr>
      </w:pPr>
      <w:r w:rsidRPr="00F91114">
        <w:rPr>
          <w:rFonts w:ascii="Arial" w:hAnsi="Arial" w:cs="Arial"/>
          <w:iCs/>
          <w:highlight w:val="yellow"/>
        </w:rPr>
        <w:t>Name</w:t>
      </w:r>
    </w:p>
    <w:p w14:paraId="176A4C39" w14:textId="28840437" w:rsidR="00F91114" w:rsidRPr="00F91114" w:rsidRDefault="00F91114" w:rsidP="00F91114">
      <w:pPr>
        <w:pStyle w:val="CM7"/>
        <w:spacing w:after="0"/>
        <w:ind w:right="7331"/>
        <w:rPr>
          <w:rFonts w:ascii="Arial" w:hAnsi="Arial" w:cs="Arial"/>
          <w:i/>
          <w:iCs/>
        </w:rPr>
      </w:pPr>
      <w:r w:rsidRPr="00F91114">
        <w:rPr>
          <w:rFonts w:ascii="Arial" w:hAnsi="Arial" w:cs="Arial"/>
          <w:iCs/>
          <w:highlight w:val="yellow"/>
        </w:rPr>
        <w:t>Via email</w:t>
      </w:r>
    </w:p>
    <w:p w14:paraId="63FAE5DF" w14:textId="77777777" w:rsidR="00F91114" w:rsidRPr="00F91114" w:rsidRDefault="00F91114" w:rsidP="00F91114">
      <w:pPr>
        <w:pStyle w:val="CM7"/>
        <w:spacing w:after="0"/>
        <w:ind w:right="7331"/>
        <w:rPr>
          <w:rFonts w:ascii="Arial" w:hAnsi="Arial" w:cs="Arial"/>
          <w:i/>
          <w:iCs/>
        </w:rPr>
      </w:pPr>
      <w:r w:rsidRPr="00F91114">
        <w:rPr>
          <w:rFonts w:ascii="Arial" w:hAnsi="Arial" w:cs="Arial"/>
          <w:i/>
          <w:iCs/>
        </w:rPr>
        <w:tab/>
      </w:r>
    </w:p>
    <w:p w14:paraId="2B517A93" w14:textId="77777777" w:rsidR="00F91114" w:rsidRPr="00F91114" w:rsidRDefault="00F91114" w:rsidP="00F91114">
      <w:pPr>
        <w:pStyle w:val="Default"/>
      </w:pPr>
      <w:r w:rsidRPr="00F91114">
        <w:t xml:space="preserve"> </w:t>
      </w:r>
    </w:p>
    <w:p w14:paraId="6FD815B8" w14:textId="77777777" w:rsidR="00F91114" w:rsidRPr="00F91114" w:rsidRDefault="00F91114" w:rsidP="00F91114">
      <w:pPr>
        <w:pStyle w:val="Default"/>
      </w:pPr>
    </w:p>
    <w:p w14:paraId="4FC61626" w14:textId="77777777" w:rsidR="00F91114" w:rsidRPr="00F91114" w:rsidRDefault="00F91114" w:rsidP="00F91114">
      <w:pPr>
        <w:pStyle w:val="Default"/>
      </w:pPr>
    </w:p>
    <w:p w14:paraId="7D4C95A1" w14:textId="46FBF6C6" w:rsidR="00F91114" w:rsidRPr="00F91114" w:rsidRDefault="00F91114" w:rsidP="00F91114">
      <w:pPr>
        <w:pStyle w:val="CM8"/>
        <w:spacing w:after="0"/>
        <w:rPr>
          <w:rFonts w:ascii="Arial" w:hAnsi="Arial" w:cs="Arial"/>
        </w:rPr>
      </w:pPr>
      <w:r w:rsidRPr="00F91114">
        <w:rPr>
          <w:rFonts w:ascii="Arial" w:hAnsi="Arial" w:cs="Arial"/>
          <w:highlight w:val="yellow"/>
        </w:rPr>
        <w:t>Dear NAME</w:t>
      </w:r>
    </w:p>
    <w:p w14:paraId="4B36D84E" w14:textId="12150207" w:rsidR="00F91114" w:rsidRPr="00F91114" w:rsidRDefault="00F91114" w:rsidP="00F91114">
      <w:pPr>
        <w:pStyle w:val="Default"/>
      </w:pPr>
    </w:p>
    <w:p w14:paraId="2583889E" w14:textId="77777777" w:rsidR="00F91114" w:rsidRPr="00F91114" w:rsidRDefault="00F91114" w:rsidP="00F91114">
      <w:pPr>
        <w:pStyle w:val="Default"/>
        <w:ind w:left="720" w:hanging="720"/>
        <w:jc w:val="center"/>
        <w:rPr>
          <w:b/>
          <w:bCs/>
        </w:rPr>
      </w:pPr>
      <w:r w:rsidRPr="00F91114">
        <w:rPr>
          <w:b/>
          <w:bCs/>
        </w:rPr>
        <w:t xml:space="preserve">Invitation to visit the University of Huddersfield as a </w:t>
      </w:r>
    </w:p>
    <w:p w14:paraId="4AFB8A47" w14:textId="4E450220" w:rsidR="00F91114" w:rsidRPr="00F91114" w:rsidRDefault="00F91114" w:rsidP="00F91114">
      <w:pPr>
        <w:pStyle w:val="Default"/>
        <w:ind w:left="720" w:hanging="720"/>
        <w:jc w:val="center"/>
        <w:rPr>
          <w:b/>
          <w:bCs/>
        </w:rPr>
      </w:pPr>
      <w:r w:rsidRPr="00F91114">
        <w:rPr>
          <w:b/>
          <w:bCs/>
        </w:rPr>
        <w:t>Sponsored Researcher on a Temporary Worker (GAE) Visa</w:t>
      </w:r>
    </w:p>
    <w:p w14:paraId="7E153BEB" w14:textId="77777777" w:rsidR="00F91114" w:rsidRPr="00F91114" w:rsidRDefault="00F91114" w:rsidP="00F91114">
      <w:pPr>
        <w:pStyle w:val="Default"/>
      </w:pPr>
    </w:p>
    <w:p w14:paraId="0FA89F15" w14:textId="02B55CD7" w:rsidR="00F91114" w:rsidRPr="00F91114" w:rsidRDefault="00F91114" w:rsidP="00F91114">
      <w:pPr>
        <w:pStyle w:val="CM6"/>
        <w:spacing w:after="0"/>
        <w:rPr>
          <w:rFonts w:ascii="Arial" w:hAnsi="Arial" w:cs="Arial"/>
        </w:rPr>
      </w:pPr>
      <w:r w:rsidRPr="00F91114">
        <w:rPr>
          <w:rFonts w:ascii="Arial" w:hAnsi="Arial" w:cs="Arial"/>
        </w:rPr>
        <w:t xml:space="preserve">On behalf of the University of Huddersfield I would like to invite you to work </w:t>
      </w:r>
      <w:r w:rsidRPr="00F91114">
        <w:rPr>
          <w:rFonts w:ascii="Arial" w:hAnsi="Arial" w:cs="Arial"/>
        </w:rPr>
        <w:t xml:space="preserve">with </w:t>
      </w:r>
      <w:r w:rsidRPr="00F91114">
        <w:rPr>
          <w:rFonts w:ascii="Arial" w:hAnsi="Arial" w:cs="Arial"/>
        </w:rPr>
        <w:t xml:space="preserve">us as a </w:t>
      </w:r>
      <w:r w:rsidRPr="00F91114">
        <w:rPr>
          <w:rFonts w:ascii="Arial" w:hAnsi="Arial" w:cs="Arial"/>
        </w:rPr>
        <w:t xml:space="preserve">Sponsored Researcher </w:t>
      </w:r>
      <w:r w:rsidRPr="00F91114">
        <w:rPr>
          <w:rFonts w:ascii="Arial" w:hAnsi="Arial" w:cs="Arial"/>
        </w:rPr>
        <w:t xml:space="preserve">in the </w:t>
      </w:r>
      <w:r w:rsidRPr="00F91114">
        <w:rPr>
          <w:rFonts w:ascii="Arial" w:hAnsi="Arial" w:cs="Arial"/>
          <w:highlight w:val="yellow"/>
        </w:rPr>
        <w:t>SCHOOL NAME</w:t>
      </w:r>
      <w:r w:rsidRPr="00F91114">
        <w:rPr>
          <w:rFonts w:ascii="Arial" w:hAnsi="Arial" w:cs="Arial"/>
        </w:rPr>
        <w:t xml:space="preserve"> </w:t>
      </w:r>
      <w:r w:rsidRPr="00F91114">
        <w:rPr>
          <w:rFonts w:ascii="Arial" w:hAnsi="Arial" w:cs="Arial"/>
        </w:rPr>
        <w:t xml:space="preserve">at the University of Huddersfield, </w:t>
      </w:r>
      <w:r w:rsidRPr="00F91114">
        <w:rPr>
          <w:rFonts w:ascii="Arial" w:hAnsi="Arial" w:cs="Arial"/>
        </w:rPr>
        <w:br/>
      </w:r>
    </w:p>
    <w:p w14:paraId="37686019" w14:textId="03FD2D9F" w:rsidR="00F91114" w:rsidRPr="00F91114" w:rsidRDefault="00F91114" w:rsidP="00F91114">
      <w:pPr>
        <w:pStyle w:val="CM3"/>
        <w:rPr>
          <w:rFonts w:ascii="Arial" w:hAnsi="Arial" w:cs="Arial"/>
        </w:rPr>
      </w:pPr>
      <w:r w:rsidRPr="00F91114">
        <w:rPr>
          <w:rFonts w:ascii="Arial" w:hAnsi="Arial" w:cs="Arial"/>
        </w:rPr>
        <w:t xml:space="preserve">The period of your visit will be from </w:t>
      </w:r>
      <w:r w:rsidRPr="00F91114">
        <w:rPr>
          <w:rFonts w:ascii="Arial" w:hAnsi="Arial" w:cs="Arial"/>
          <w:highlight w:val="yellow"/>
        </w:rPr>
        <w:t>ENTER START DATE</w:t>
      </w:r>
      <w:r w:rsidRPr="00F91114">
        <w:rPr>
          <w:rFonts w:ascii="Arial" w:hAnsi="Arial" w:cs="Arial"/>
        </w:rPr>
        <w:t xml:space="preserve"> </w:t>
      </w:r>
      <w:r w:rsidRPr="00F91114">
        <w:rPr>
          <w:rFonts w:ascii="Arial" w:hAnsi="Arial" w:cs="Arial"/>
        </w:rPr>
        <w:t xml:space="preserve">to </w:t>
      </w:r>
      <w:r w:rsidRPr="00F91114">
        <w:rPr>
          <w:rFonts w:ascii="Arial" w:hAnsi="Arial" w:cs="Arial"/>
          <w:highlight w:val="yellow"/>
        </w:rPr>
        <w:t xml:space="preserve">ENTER </w:t>
      </w:r>
      <w:r w:rsidRPr="00F91114">
        <w:rPr>
          <w:rFonts w:ascii="Arial" w:hAnsi="Arial" w:cs="Arial"/>
          <w:highlight w:val="yellow"/>
        </w:rPr>
        <w:t>END DATE</w:t>
      </w:r>
      <w:r w:rsidRPr="00F91114">
        <w:rPr>
          <w:rFonts w:ascii="Arial" w:hAnsi="Arial" w:cs="Arial"/>
        </w:rPr>
        <w:t>.</w:t>
      </w:r>
    </w:p>
    <w:p w14:paraId="3A3B6A16" w14:textId="77777777" w:rsidR="00F91114" w:rsidRPr="00F91114" w:rsidRDefault="00F91114" w:rsidP="00F91114">
      <w:pPr>
        <w:pStyle w:val="Default"/>
      </w:pPr>
    </w:p>
    <w:p w14:paraId="1461A104" w14:textId="50B0397F" w:rsidR="00F91114" w:rsidRPr="00F91114" w:rsidRDefault="00F91114" w:rsidP="00F91114">
      <w:pPr>
        <w:pStyle w:val="CM9"/>
        <w:spacing w:after="0"/>
        <w:rPr>
          <w:rFonts w:ascii="Arial" w:hAnsi="Arial" w:cs="Arial"/>
        </w:rPr>
      </w:pPr>
      <w:r w:rsidRPr="00F91114">
        <w:rPr>
          <w:rFonts w:ascii="Arial" w:hAnsi="Arial" w:cs="Arial"/>
          <w:bCs/>
        </w:rPr>
        <w:t xml:space="preserve">At </w:t>
      </w:r>
      <w:r w:rsidRPr="00F91114">
        <w:rPr>
          <w:rFonts w:ascii="Arial" w:hAnsi="Arial" w:cs="Arial"/>
        </w:rPr>
        <w:t xml:space="preserve">Huddersfield you will carry out research in and around the disciplines of </w:t>
      </w:r>
      <w:r w:rsidRPr="00F91114">
        <w:rPr>
          <w:rFonts w:ascii="Arial" w:hAnsi="Arial" w:cs="Arial"/>
          <w:highlight w:val="yellow"/>
        </w:rPr>
        <w:t>ENTER SPECIFIC DETAILS</w:t>
      </w:r>
      <w:r w:rsidRPr="00F91114">
        <w:rPr>
          <w:rFonts w:ascii="Arial" w:hAnsi="Arial" w:cs="Arial"/>
        </w:rPr>
        <w:t xml:space="preserve"> which we understand to encompass your fields of specialisation. The research will involve data gathering, analysis and collaboration with members of staff and PhD students. </w:t>
      </w:r>
    </w:p>
    <w:p w14:paraId="006AD3D3" w14:textId="77777777" w:rsidR="00F91114" w:rsidRPr="00F91114" w:rsidRDefault="00F91114" w:rsidP="00F91114">
      <w:pPr>
        <w:pStyle w:val="CM9"/>
        <w:spacing w:after="0"/>
        <w:rPr>
          <w:rFonts w:ascii="Arial" w:hAnsi="Arial" w:cs="Arial"/>
        </w:rPr>
      </w:pPr>
    </w:p>
    <w:p w14:paraId="1D4CF010" w14:textId="77777777" w:rsidR="00F91114" w:rsidRPr="00F91114" w:rsidRDefault="00F91114" w:rsidP="00F91114">
      <w:pPr>
        <w:pStyle w:val="CM9"/>
        <w:spacing w:after="0"/>
        <w:rPr>
          <w:rFonts w:ascii="Arial" w:hAnsi="Arial" w:cs="Arial"/>
        </w:rPr>
      </w:pPr>
      <w:r w:rsidRPr="00F91114">
        <w:rPr>
          <w:rFonts w:ascii="Arial" w:hAnsi="Arial" w:cs="Arial"/>
        </w:rPr>
        <w:t xml:space="preserve">This offer is made on the understanding that </w:t>
      </w:r>
      <w:proofErr w:type="gramStart"/>
      <w:r w:rsidRPr="00F91114">
        <w:rPr>
          <w:rFonts w:ascii="Arial" w:hAnsi="Arial" w:cs="Arial"/>
        </w:rPr>
        <w:t>all of</w:t>
      </w:r>
      <w:proofErr w:type="gramEnd"/>
      <w:r w:rsidRPr="00F91114">
        <w:rPr>
          <w:rFonts w:ascii="Arial" w:hAnsi="Arial" w:cs="Arial"/>
        </w:rPr>
        <w:t xml:space="preserve"> your living and travel costs in the UK and your travel costs to and </w:t>
      </w:r>
      <w:r w:rsidRPr="00F91114">
        <w:rPr>
          <w:rFonts w:ascii="Arial" w:hAnsi="Arial" w:cs="Arial"/>
          <w:noProof/>
        </w:rPr>
        <w:t xml:space="preserve">from </w:t>
      </w:r>
      <w:r w:rsidRPr="00F91114">
        <w:rPr>
          <w:rFonts w:ascii="Arial" w:hAnsi="Arial" w:cs="Arial"/>
        </w:rPr>
        <w:t xml:space="preserve">the UK, are paid for by the </w:t>
      </w:r>
      <w:r w:rsidRPr="00F91114">
        <w:rPr>
          <w:rFonts w:ascii="Arial" w:hAnsi="Arial" w:cs="Arial"/>
          <w:highlight w:val="yellow"/>
        </w:rPr>
        <w:t>NAME OF COUNTRY</w:t>
      </w:r>
      <w:r w:rsidRPr="00F91114">
        <w:rPr>
          <w:rFonts w:ascii="Arial" w:hAnsi="Arial" w:cs="Arial"/>
        </w:rPr>
        <w:t xml:space="preserve"> authorities. It is also, of course, subject to you meeting the </w:t>
      </w:r>
      <w:proofErr w:type="gramStart"/>
      <w:r w:rsidRPr="00F91114">
        <w:rPr>
          <w:rFonts w:ascii="Arial" w:hAnsi="Arial" w:cs="Arial"/>
        </w:rPr>
        <w:t>Home</w:t>
      </w:r>
      <w:proofErr w:type="gramEnd"/>
      <w:r w:rsidRPr="00F91114">
        <w:rPr>
          <w:rFonts w:ascii="Arial" w:hAnsi="Arial" w:cs="Arial"/>
        </w:rPr>
        <w:t xml:space="preserve"> Office regulations on entry to the UK.</w:t>
      </w:r>
    </w:p>
    <w:p w14:paraId="2BA26850" w14:textId="77777777" w:rsidR="00F91114" w:rsidRPr="00F91114" w:rsidRDefault="00F91114" w:rsidP="00F91114">
      <w:pPr>
        <w:pStyle w:val="Default"/>
      </w:pPr>
    </w:p>
    <w:p w14:paraId="602A34DB" w14:textId="77777777" w:rsidR="00F91114" w:rsidRPr="00F91114" w:rsidRDefault="00F91114" w:rsidP="00F91114">
      <w:pPr>
        <w:pStyle w:val="Default"/>
        <w:rPr>
          <w:noProof/>
          <w:color w:val="auto"/>
        </w:rPr>
      </w:pPr>
      <w:r w:rsidRPr="00F91114">
        <w:rPr>
          <w:noProof/>
          <w:color w:val="auto"/>
        </w:rPr>
        <w:t>Yours sincerely</w:t>
      </w:r>
    </w:p>
    <w:p w14:paraId="4E3AAC35" w14:textId="77777777" w:rsidR="00F91114" w:rsidRPr="00F91114" w:rsidRDefault="00F91114" w:rsidP="00F91114">
      <w:pPr>
        <w:pStyle w:val="Default"/>
        <w:rPr>
          <w:noProof/>
          <w:color w:val="auto"/>
        </w:rPr>
      </w:pPr>
    </w:p>
    <w:p w14:paraId="3BED4BF7" w14:textId="77777777" w:rsidR="00F91114" w:rsidRPr="00F91114" w:rsidRDefault="00F91114" w:rsidP="00F91114">
      <w:pPr>
        <w:pStyle w:val="Default"/>
        <w:rPr>
          <w:noProof/>
          <w:color w:val="auto"/>
        </w:rPr>
      </w:pPr>
    </w:p>
    <w:p w14:paraId="19880CFD" w14:textId="77777777" w:rsidR="00F91114" w:rsidRPr="00F91114" w:rsidRDefault="00F91114" w:rsidP="00F91114">
      <w:pPr>
        <w:pStyle w:val="Default"/>
        <w:rPr>
          <w:noProof/>
          <w:color w:val="auto"/>
        </w:rPr>
      </w:pPr>
      <w:r w:rsidRPr="00F91114">
        <w:rPr>
          <w:noProof/>
          <w:color w:val="auto"/>
          <w:highlight w:val="yellow"/>
        </w:rPr>
        <w:t>HEAD OF DEPARTMENT</w:t>
      </w:r>
    </w:p>
    <w:p w14:paraId="1366F99D" w14:textId="77777777" w:rsidR="00F91114" w:rsidRPr="00525E36" w:rsidRDefault="00F91114" w:rsidP="00F91114">
      <w:pPr>
        <w:rPr>
          <w:color w:val="333333"/>
          <w:lang w:eastAsia="en-GB"/>
        </w:rPr>
      </w:pPr>
    </w:p>
    <w:p w14:paraId="7082BC3F" w14:textId="77777777" w:rsidR="00F91114" w:rsidRPr="00525E36" w:rsidRDefault="00F91114" w:rsidP="00F91114"/>
    <w:p w14:paraId="627CB046" w14:textId="77777777" w:rsidR="00F91114" w:rsidRPr="00525E36" w:rsidRDefault="00F91114" w:rsidP="00F91114"/>
    <w:p w14:paraId="62630064" w14:textId="77777777" w:rsidR="00F91114" w:rsidRDefault="00F91114">
      <w:pPr>
        <w:pStyle w:val="BodyText"/>
        <w:kinsoku w:val="0"/>
        <w:overflowPunct w:val="0"/>
        <w:rPr>
          <w:rFonts w:ascii="Times" w:hAnsi="Times" w:cs="Times"/>
          <w:sz w:val="20"/>
          <w:szCs w:val="20"/>
        </w:rPr>
      </w:pPr>
    </w:p>
    <w:sectPr w:rsidR="00F91114" w:rsidSect="00150E53">
      <w:footerReference w:type="first" r:id="rId11"/>
      <w:type w:val="continuous"/>
      <w:pgSz w:w="12250" w:h="17180"/>
      <w:pgMar w:top="278" w:right="780" w:bottom="280" w:left="780" w:header="720" w:footer="776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51E96" w14:textId="77777777" w:rsidR="00F91114" w:rsidRDefault="00F91114" w:rsidP="006E5652">
      <w:r>
        <w:separator/>
      </w:r>
    </w:p>
  </w:endnote>
  <w:endnote w:type="continuationSeparator" w:id="0">
    <w:p w14:paraId="6C34F6A6" w14:textId="77777777" w:rsidR="00F91114" w:rsidRDefault="00F91114" w:rsidP="006E5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Foco Light">
    <w:altName w:val="Arial"/>
    <w:charset w:val="00"/>
    <w:family w:val="swiss"/>
    <w:pitch w:val="variable"/>
    <w:sig w:usb0="00000001" w:usb1="5000205B" w:usb2="00000008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co">
    <w:altName w:val="Arial"/>
    <w:charset w:val="00"/>
    <w:family w:val="swiss"/>
    <w:pitch w:val="variable"/>
    <w:sig w:usb0="00000001" w:usb1="5000205B" w:usb2="00000008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44908" w14:textId="77777777" w:rsidR="00150E53" w:rsidRDefault="00150E53" w:rsidP="00150E53">
    <w:pPr>
      <w:pStyle w:val="BodyText"/>
      <w:kinsoku w:val="0"/>
      <w:overflowPunct w:val="0"/>
      <w:spacing w:before="14"/>
      <w:rPr>
        <w:rFonts w:ascii="Times" w:hAnsi="Times" w:cs="Times"/>
        <w:sz w:val="23"/>
        <w:szCs w:val="23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59264" behindDoc="0" locked="0" layoutInCell="0" allowOverlap="1" wp14:anchorId="0901FC90" wp14:editId="2C42CE9F">
              <wp:simplePos x="0" y="0"/>
              <wp:positionH relativeFrom="page">
                <wp:posOffset>567055</wp:posOffset>
              </wp:positionH>
              <wp:positionV relativeFrom="paragraph">
                <wp:posOffset>170180</wp:posOffset>
              </wp:positionV>
              <wp:extent cx="6644005" cy="12700"/>
              <wp:effectExtent l="0" t="0" r="0" b="0"/>
              <wp:wrapTopAndBottom/>
              <wp:docPr id="1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44005" cy="12700"/>
                      </a:xfrm>
                      <a:custGeom>
                        <a:avLst/>
                        <a:gdLst>
                          <a:gd name="T0" fmla="*/ 0 w 10463"/>
                          <a:gd name="T1" fmla="*/ 0 h 20"/>
                          <a:gd name="T2" fmla="*/ 6643370 w 10463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463" h="20">
                            <a:moveTo>
                              <a:pt x="0" y="0"/>
                            </a:moveTo>
                            <a:lnTo>
                              <a:pt x="10462" y="0"/>
                            </a:lnTo>
                          </a:path>
                        </a:pathLst>
                      </a:custGeom>
                      <a:noFill/>
                      <a:ln w="4445">
                        <a:solidFill>
                          <a:srgbClr val="62535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6474FB6" id="Freeform 16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4.65pt,13.4pt,567.75pt,13.4pt" coordsize="104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" o:allowincell="f" filled="f" strokecolor="#625354" strokeweight=".35pt">
              <v:path arrowok="t" o:connecttype="custom" o:connectlocs="0,0;2147483646,0" o:connectangles="0,0"/>
              <w10:wrap type="topAndBottom" anchorx="page"/>
            </v:polyline>
          </w:pict>
        </mc:Fallback>
      </mc:AlternateContent>
    </w:r>
  </w:p>
  <w:p w14:paraId="58929484" w14:textId="77777777" w:rsidR="00150E53" w:rsidRDefault="00150E53" w:rsidP="00150E53">
    <w:pPr>
      <w:pStyle w:val="BodyText"/>
      <w:kinsoku w:val="0"/>
      <w:overflowPunct w:val="0"/>
      <w:spacing w:before="146"/>
      <w:ind w:left="113"/>
      <w:rPr>
        <w:rFonts w:ascii="Foco" w:hAnsi="Foco" w:cs="Foco"/>
        <w:b/>
        <w:bCs/>
        <w:color w:val="625354"/>
        <w:sz w:val="19"/>
        <w:szCs w:val="19"/>
      </w:rPr>
    </w:pPr>
    <w:r>
      <w:rPr>
        <w:rFonts w:ascii="Foco" w:hAnsi="Foco" w:cs="Foco"/>
        <w:b/>
        <w:bCs/>
        <w:color w:val="625354"/>
        <w:sz w:val="19"/>
        <w:szCs w:val="19"/>
      </w:rPr>
      <w:t>Queensgate, Huddersﬁeld, HD1 3DH, UK</w:t>
    </w:r>
  </w:p>
  <w:p w14:paraId="0A587947" w14:textId="77777777" w:rsidR="00150E53" w:rsidRDefault="00150E53" w:rsidP="00150E53">
    <w:pPr>
      <w:pStyle w:val="BodyText"/>
      <w:kinsoku w:val="0"/>
      <w:overflowPunct w:val="0"/>
      <w:spacing w:before="100"/>
      <w:ind w:left="113"/>
      <w:rPr>
        <w:color w:val="625354"/>
        <w:position w:val="1"/>
        <w:sz w:val="18"/>
        <w:szCs w:val="18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19FD66FB" wp14:editId="29646E05">
              <wp:simplePos x="0" y="0"/>
              <wp:positionH relativeFrom="page">
                <wp:posOffset>6402070</wp:posOffset>
              </wp:positionH>
              <wp:positionV relativeFrom="paragraph">
                <wp:posOffset>1905</wp:posOffset>
              </wp:positionV>
              <wp:extent cx="813435" cy="516255"/>
              <wp:effectExtent l="0" t="0" r="0" b="0"/>
              <wp:wrapNone/>
              <wp:docPr id="33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3435" cy="516255"/>
                        <a:chOff x="10082" y="3"/>
                        <a:chExt cx="1281" cy="813"/>
                      </a:xfrm>
                    </wpg:grpSpPr>
                    <pic:pic xmlns:pic="http://schemas.openxmlformats.org/drawingml/2006/picture">
                      <pic:nvPicPr>
                        <pic:cNvPr id="34" name="Picture 18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83" y="3"/>
                          <a:ext cx="1280" cy="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19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00" y="185"/>
                          <a:ext cx="360" cy="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2F2A8B" id="Group 17" o:spid="_x0000_s1026" style="position:absolute;margin-left:504.1pt;margin-top:.15pt;width:64.05pt;height:40.65pt;z-index:251660288;mso-position-horizontal-relative:page" coordorigin="10082,3" coordsize="1281,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10083;top:3;width:1280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">
                <v:imagedata r:id="rId3" o:title=""/>
                <o:lock v:ext="edit" aspectratio="f"/>
              </v:shape>
              <v:shape id="Picture 19" o:spid="_x0000_s1028" type="#_x0000_t75" style="position:absolute;left:10100;top:185;width:36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">
                <v:imagedata r:id="rId4" o:title=""/>
                <o:lock v:ext="edit" aspectratio="f"/>
              </v:shape>
              <w10:wrap anchorx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0CDD908F" wp14:editId="2AFF7027">
              <wp:simplePos x="0" y="0"/>
              <wp:positionH relativeFrom="page">
                <wp:posOffset>5557520</wp:posOffset>
              </wp:positionH>
              <wp:positionV relativeFrom="paragraph">
                <wp:posOffset>-6985</wp:posOffset>
              </wp:positionV>
              <wp:extent cx="533400" cy="532765"/>
              <wp:effectExtent l="0" t="0" r="0" b="0"/>
              <wp:wrapNone/>
              <wp:docPr id="2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3400" cy="532765"/>
                        <a:chOff x="8752" y="-11"/>
                        <a:chExt cx="840" cy="839"/>
                      </a:xfrm>
                    </wpg:grpSpPr>
                    <pic:pic xmlns:pic="http://schemas.openxmlformats.org/drawingml/2006/picture">
                      <pic:nvPicPr>
                        <pic:cNvPr id="5" name="Picture 26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53" y="-11"/>
                          <a:ext cx="840" cy="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Freeform 27"/>
                      <wps:cNvSpPr>
                        <a:spLocks/>
                      </wps:cNvSpPr>
                      <wps:spPr bwMode="auto">
                        <a:xfrm>
                          <a:off x="8785" y="21"/>
                          <a:ext cx="775" cy="775"/>
                        </a:xfrm>
                        <a:custGeom>
                          <a:avLst/>
                          <a:gdLst>
                            <a:gd name="T0" fmla="*/ 387 w 775"/>
                            <a:gd name="T1" fmla="*/ 0 h 775"/>
                            <a:gd name="T2" fmla="*/ 309 w 775"/>
                            <a:gd name="T3" fmla="*/ 7 h 775"/>
                            <a:gd name="T4" fmla="*/ 236 w 775"/>
                            <a:gd name="T5" fmla="*/ 30 h 775"/>
                            <a:gd name="T6" fmla="*/ 170 w 775"/>
                            <a:gd name="T7" fmla="*/ 66 h 775"/>
                            <a:gd name="T8" fmla="*/ 113 w 775"/>
                            <a:gd name="T9" fmla="*/ 113 h 775"/>
                            <a:gd name="T10" fmla="*/ 66 w 775"/>
                            <a:gd name="T11" fmla="*/ 170 h 775"/>
                            <a:gd name="T12" fmla="*/ 30 w 775"/>
                            <a:gd name="T13" fmla="*/ 236 h 775"/>
                            <a:gd name="T14" fmla="*/ 7 w 775"/>
                            <a:gd name="T15" fmla="*/ 309 h 775"/>
                            <a:gd name="T16" fmla="*/ 0 w 775"/>
                            <a:gd name="T17" fmla="*/ 387 h 775"/>
                            <a:gd name="T18" fmla="*/ 7 w 775"/>
                            <a:gd name="T19" fmla="*/ 465 h 775"/>
                            <a:gd name="T20" fmla="*/ 30 w 775"/>
                            <a:gd name="T21" fmla="*/ 537 h 775"/>
                            <a:gd name="T22" fmla="*/ 66 w 775"/>
                            <a:gd name="T23" fmla="*/ 603 h 775"/>
                            <a:gd name="T24" fmla="*/ 113 w 775"/>
                            <a:gd name="T25" fmla="*/ 660 h 775"/>
                            <a:gd name="T26" fmla="*/ 170 w 775"/>
                            <a:gd name="T27" fmla="*/ 708 h 775"/>
                            <a:gd name="T28" fmla="*/ 236 w 775"/>
                            <a:gd name="T29" fmla="*/ 743 h 775"/>
                            <a:gd name="T30" fmla="*/ 309 w 775"/>
                            <a:gd name="T31" fmla="*/ 766 h 775"/>
                            <a:gd name="T32" fmla="*/ 387 w 775"/>
                            <a:gd name="T33" fmla="*/ 774 h 775"/>
                            <a:gd name="T34" fmla="*/ 465 w 775"/>
                            <a:gd name="T35" fmla="*/ 766 h 775"/>
                            <a:gd name="T36" fmla="*/ 537 w 775"/>
                            <a:gd name="T37" fmla="*/ 743 h 775"/>
                            <a:gd name="T38" fmla="*/ 603 w 775"/>
                            <a:gd name="T39" fmla="*/ 708 h 775"/>
                            <a:gd name="T40" fmla="*/ 660 w 775"/>
                            <a:gd name="T41" fmla="*/ 660 h 775"/>
                            <a:gd name="T42" fmla="*/ 707 w 775"/>
                            <a:gd name="T43" fmla="*/ 603 h 775"/>
                            <a:gd name="T44" fmla="*/ 743 w 775"/>
                            <a:gd name="T45" fmla="*/ 537 h 775"/>
                            <a:gd name="T46" fmla="*/ 766 w 775"/>
                            <a:gd name="T47" fmla="*/ 465 h 775"/>
                            <a:gd name="T48" fmla="*/ 774 w 775"/>
                            <a:gd name="T49" fmla="*/ 387 h 775"/>
                            <a:gd name="T50" fmla="*/ 766 w 775"/>
                            <a:gd name="T51" fmla="*/ 309 h 775"/>
                            <a:gd name="T52" fmla="*/ 743 w 775"/>
                            <a:gd name="T53" fmla="*/ 236 h 775"/>
                            <a:gd name="T54" fmla="*/ 707 w 775"/>
                            <a:gd name="T55" fmla="*/ 170 h 775"/>
                            <a:gd name="T56" fmla="*/ 660 w 775"/>
                            <a:gd name="T57" fmla="*/ 113 h 775"/>
                            <a:gd name="T58" fmla="*/ 603 w 775"/>
                            <a:gd name="T59" fmla="*/ 66 h 775"/>
                            <a:gd name="T60" fmla="*/ 537 w 775"/>
                            <a:gd name="T61" fmla="*/ 30 h 775"/>
                            <a:gd name="T62" fmla="*/ 465 w 775"/>
                            <a:gd name="T63" fmla="*/ 7 h 775"/>
                            <a:gd name="T64" fmla="*/ 387 w 775"/>
                            <a:gd name="T65" fmla="*/ 0 h 7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5" h="775">
                              <a:moveTo>
                                <a:pt x="387" y="0"/>
                              </a:moveTo>
                              <a:lnTo>
                                <a:pt x="309" y="7"/>
                              </a:lnTo>
                              <a:lnTo>
                                <a:pt x="236" y="30"/>
                              </a:lnTo>
                              <a:lnTo>
                                <a:pt x="170" y="66"/>
                              </a:lnTo>
                              <a:lnTo>
                                <a:pt x="113" y="113"/>
                              </a:lnTo>
                              <a:lnTo>
                                <a:pt x="66" y="170"/>
                              </a:lnTo>
                              <a:lnTo>
                                <a:pt x="30" y="236"/>
                              </a:lnTo>
                              <a:lnTo>
                                <a:pt x="7" y="309"/>
                              </a:lnTo>
                              <a:lnTo>
                                <a:pt x="0" y="387"/>
                              </a:lnTo>
                              <a:lnTo>
                                <a:pt x="7" y="465"/>
                              </a:lnTo>
                              <a:lnTo>
                                <a:pt x="30" y="537"/>
                              </a:lnTo>
                              <a:lnTo>
                                <a:pt x="66" y="603"/>
                              </a:lnTo>
                              <a:lnTo>
                                <a:pt x="113" y="660"/>
                              </a:lnTo>
                              <a:lnTo>
                                <a:pt x="170" y="708"/>
                              </a:lnTo>
                              <a:lnTo>
                                <a:pt x="236" y="743"/>
                              </a:lnTo>
                              <a:lnTo>
                                <a:pt x="309" y="766"/>
                              </a:lnTo>
                              <a:lnTo>
                                <a:pt x="387" y="774"/>
                              </a:lnTo>
                              <a:lnTo>
                                <a:pt x="465" y="766"/>
                              </a:lnTo>
                              <a:lnTo>
                                <a:pt x="537" y="743"/>
                              </a:lnTo>
                              <a:lnTo>
                                <a:pt x="603" y="708"/>
                              </a:lnTo>
                              <a:lnTo>
                                <a:pt x="660" y="660"/>
                              </a:lnTo>
                              <a:lnTo>
                                <a:pt x="707" y="603"/>
                              </a:lnTo>
                              <a:lnTo>
                                <a:pt x="743" y="537"/>
                              </a:lnTo>
                              <a:lnTo>
                                <a:pt x="766" y="465"/>
                              </a:lnTo>
                              <a:lnTo>
                                <a:pt x="774" y="387"/>
                              </a:lnTo>
                              <a:lnTo>
                                <a:pt x="766" y="309"/>
                              </a:lnTo>
                              <a:lnTo>
                                <a:pt x="743" y="236"/>
                              </a:lnTo>
                              <a:lnTo>
                                <a:pt x="707" y="170"/>
                              </a:lnTo>
                              <a:lnTo>
                                <a:pt x="660" y="113"/>
                              </a:lnTo>
                              <a:lnTo>
                                <a:pt x="603" y="66"/>
                              </a:lnTo>
                              <a:lnTo>
                                <a:pt x="537" y="30"/>
                              </a:lnTo>
                              <a:lnTo>
                                <a:pt x="465" y="7"/>
                              </a:lnTo>
                              <a:lnTo>
                                <a:pt x="3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28"/>
                      <wps:cNvSpPr>
                        <a:spLocks/>
                      </wps:cNvSpPr>
                      <wps:spPr bwMode="auto">
                        <a:xfrm>
                          <a:off x="8785" y="21"/>
                          <a:ext cx="775" cy="775"/>
                        </a:xfrm>
                        <a:custGeom>
                          <a:avLst/>
                          <a:gdLst>
                            <a:gd name="T0" fmla="*/ 774 w 775"/>
                            <a:gd name="T1" fmla="*/ 387 h 775"/>
                            <a:gd name="T2" fmla="*/ 766 w 775"/>
                            <a:gd name="T3" fmla="*/ 465 h 775"/>
                            <a:gd name="T4" fmla="*/ 743 w 775"/>
                            <a:gd name="T5" fmla="*/ 537 h 775"/>
                            <a:gd name="T6" fmla="*/ 707 w 775"/>
                            <a:gd name="T7" fmla="*/ 603 h 775"/>
                            <a:gd name="T8" fmla="*/ 660 w 775"/>
                            <a:gd name="T9" fmla="*/ 660 h 775"/>
                            <a:gd name="T10" fmla="*/ 603 w 775"/>
                            <a:gd name="T11" fmla="*/ 708 h 775"/>
                            <a:gd name="T12" fmla="*/ 537 w 775"/>
                            <a:gd name="T13" fmla="*/ 743 h 775"/>
                            <a:gd name="T14" fmla="*/ 465 w 775"/>
                            <a:gd name="T15" fmla="*/ 766 h 775"/>
                            <a:gd name="T16" fmla="*/ 387 w 775"/>
                            <a:gd name="T17" fmla="*/ 774 h 775"/>
                            <a:gd name="T18" fmla="*/ 309 w 775"/>
                            <a:gd name="T19" fmla="*/ 766 h 775"/>
                            <a:gd name="T20" fmla="*/ 236 w 775"/>
                            <a:gd name="T21" fmla="*/ 743 h 775"/>
                            <a:gd name="T22" fmla="*/ 170 w 775"/>
                            <a:gd name="T23" fmla="*/ 708 h 775"/>
                            <a:gd name="T24" fmla="*/ 113 w 775"/>
                            <a:gd name="T25" fmla="*/ 660 h 775"/>
                            <a:gd name="T26" fmla="*/ 66 w 775"/>
                            <a:gd name="T27" fmla="*/ 603 h 775"/>
                            <a:gd name="T28" fmla="*/ 30 w 775"/>
                            <a:gd name="T29" fmla="*/ 537 h 775"/>
                            <a:gd name="T30" fmla="*/ 7 w 775"/>
                            <a:gd name="T31" fmla="*/ 465 h 775"/>
                            <a:gd name="T32" fmla="*/ 0 w 775"/>
                            <a:gd name="T33" fmla="*/ 387 h 775"/>
                            <a:gd name="T34" fmla="*/ 7 w 775"/>
                            <a:gd name="T35" fmla="*/ 309 h 775"/>
                            <a:gd name="T36" fmla="*/ 30 w 775"/>
                            <a:gd name="T37" fmla="*/ 236 h 775"/>
                            <a:gd name="T38" fmla="*/ 66 w 775"/>
                            <a:gd name="T39" fmla="*/ 170 h 775"/>
                            <a:gd name="T40" fmla="*/ 113 w 775"/>
                            <a:gd name="T41" fmla="*/ 113 h 775"/>
                            <a:gd name="T42" fmla="*/ 170 w 775"/>
                            <a:gd name="T43" fmla="*/ 66 h 775"/>
                            <a:gd name="T44" fmla="*/ 236 w 775"/>
                            <a:gd name="T45" fmla="*/ 30 h 775"/>
                            <a:gd name="T46" fmla="*/ 309 w 775"/>
                            <a:gd name="T47" fmla="*/ 7 h 775"/>
                            <a:gd name="T48" fmla="*/ 387 w 775"/>
                            <a:gd name="T49" fmla="*/ 0 h 775"/>
                            <a:gd name="T50" fmla="*/ 465 w 775"/>
                            <a:gd name="T51" fmla="*/ 7 h 775"/>
                            <a:gd name="T52" fmla="*/ 537 w 775"/>
                            <a:gd name="T53" fmla="*/ 30 h 775"/>
                            <a:gd name="T54" fmla="*/ 603 w 775"/>
                            <a:gd name="T55" fmla="*/ 66 h 775"/>
                            <a:gd name="T56" fmla="*/ 660 w 775"/>
                            <a:gd name="T57" fmla="*/ 113 h 775"/>
                            <a:gd name="T58" fmla="*/ 707 w 775"/>
                            <a:gd name="T59" fmla="*/ 170 h 775"/>
                            <a:gd name="T60" fmla="*/ 743 w 775"/>
                            <a:gd name="T61" fmla="*/ 236 h 775"/>
                            <a:gd name="T62" fmla="*/ 766 w 775"/>
                            <a:gd name="T63" fmla="*/ 309 h 775"/>
                            <a:gd name="T64" fmla="*/ 774 w 775"/>
                            <a:gd name="T65" fmla="*/ 387 h 7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5" h="775">
                              <a:moveTo>
                                <a:pt x="774" y="387"/>
                              </a:moveTo>
                              <a:lnTo>
                                <a:pt x="766" y="465"/>
                              </a:lnTo>
                              <a:lnTo>
                                <a:pt x="743" y="537"/>
                              </a:lnTo>
                              <a:lnTo>
                                <a:pt x="707" y="603"/>
                              </a:lnTo>
                              <a:lnTo>
                                <a:pt x="660" y="660"/>
                              </a:lnTo>
                              <a:lnTo>
                                <a:pt x="603" y="708"/>
                              </a:lnTo>
                              <a:lnTo>
                                <a:pt x="537" y="743"/>
                              </a:lnTo>
                              <a:lnTo>
                                <a:pt x="465" y="766"/>
                              </a:lnTo>
                              <a:lnTo>
                                <a:pt x="387" y="774"/>
                              </a:lnTo>
                              <a:lnTo>
                                <a:pt x="309" y="766"/>
                              </a:lnTo>
                              <a:lnTo>
                                <a:pt x="236" y="743"/>
                              </a:lnTo>
                              <a:lnTo>
                                <a:pt x="170" y="708"/>
                              </a:lnTo>
                              <a:lnTo>
                                <a:pt x="113" y="660"/>
                              </a:lnTo>
                              <a:lnTo>
                                <a:pt x="66" y="603"/>
                              </a:lnTo>
                              <a:lnTo>
                                <a:pt x="30" y="537"/>
                              </a:lnTo>
                              <a:lnTo>
                                <a:pt x="7" y="465"/>
                              </a:lnTo>
                              <a:lnTo>
                                <a:pt x="0" y="387"/>
                              </a:lnTo>
                              <a:lnTo>
                                <a:pt x="7" y="309"/>
                              </a:lnTo>
                              <a:lnTo>
                                <a:pt x="30" y="236"/>
                              </a:lnTo>
                              <a:lnTo>
                                <a:pt x="66" y="170"/>
                              </a:lnTo>
                              <a:lnTo>
                                <a:pt x="113" y="113"/>
                              </a:lnTo>
                              <a:lnTo>
                                <a:pt x="170" y="66"/>
                              </a:lnTo>
                              <a:lnTo>
                                <a:pt x="236" y="30"/>
                              </a:lnTo>
                              <a:lnTo>
                                <a:pt x="309" y="7"/>
                              </a:lnTo>
                              <a:lnTo>
                                <a:pt x="387" y="0"/>
                              </a:lnTo>
                              <a:lnTo>
                                <a:pt x="465" y="7"/>
                              </a:lnTo>
                              <a:lnTo>
                                <a:pt x="537" y="30"/>
                              </a:lnTo>
                              <a:lnTo>
                                <a:pt x="603" y="66"/>
                              </a:lnTo>
                              <a:lnTo>
                                <a:pt x="660" y="113"/>
                              </a:lnTo>
                              <a:lnTo>
                                <a:pt x="707" y="170"/>
                              </a:lnTo>
                              <a:lnTo>
                                <a:pt x="743" y="236"/>
                              </a:lnTo>
                              <a:lnTo>
                                <a:pt x="766" y="309"/>
                              </a:lnTo>
                              <a:lnTo>
                                <a:pt x="774" y="387"/>
                              </a:lnTo>
                              <a:close/>
                            </a:path>
                          </a:pathLst>
                        </a:custGeom>
                        <a:noFill/>
                        <a:ln w="21323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29"/>
                        <pic:cNvPicPr>
                          <a:picLocks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68" y="124"/>
                          <a:ext cx="220" cy="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11" name="Group 30"/>
                      <wpg:cNvGrpSpPr>
                        <a:grpSpLocks/>
                      </wpg:cNvGrpSpPr>
                      <wpg:grpSpPr bwMode="auto">
                        <a:xfrm>
                          <a:off x="9092" y="164"/>
                          <a:ext cx="66" cy="158"/>
                          <a:chOff x="9092" y="164"/>
                          <a:chExt cx="66" cy="158"/>
                        </a:xfrm>
                      </wpg:grpSpPr>
                      <wps:wsp>
                        <wps:cNvPr id="12" name="Freeform 31"/>
                        <wps:cNvSpPr>
                          <a:spLocks/>
                        </wps:cNvSpPr>
                        <wps:spPr bwMode="auto">
                          <a:xfrm>
                            <a:off x="9092" y="164"/>
                            <a:ext cx="66" cy="158"/>
                          </a:xfrm>
                          <a:custGeom>
                            <a:avLst/>
                            <a:gdLst>
                              <a:gd name="T0" fmla="*/ 14 w 66"/>
                              <a:gd name="T1" fmla="*/ 151 h 158"/>
                              <a:gd name="T2" fmla="*/ 10 w 66"/>
                              <a:gd name="T3" fmla="*/ 149 h 158"/>
                              <a:gd name="T4" fmla="*/ 10 w 66"/>
                              <a:gd name="T5" fmla="*/ 148 h 158"/>
                              <a:gd name="T6" fmla="*/ 10 w 66"/>
                              <a:gd name="T7" fmla="*/ 144 h 158"/>
                              <a:gd name="T8" fmla="*/ 7 w 66"/>
                              <a:gd name="T9" fmla="*/ 148 h 158"/>
                              <a:gd name="T10" fmla="*/ 2 w 66"/>
                              <a:gd name="T11" fmla="*/ 146 h 158"/>
                              <a:gd name="T12" fmla="*/ 5 w 66"/>
                              <a:gd name="T13" fmla="*/ 150 h 158"/>
                              <a:gd name="T14" fmla="*/ 2 w 66"/>
                              <a:gd name="T15" fmla="*/ 154 h 158"/>
                              <a:gd name="T16" fmla="*/ 7 w 66"/>
                              <a:gd name="T17" fmla="*/ 152 h 158"/>
                              <a:gd name="T18" fmla="*/ 9 w 66"/>
                              <a:gd name="T19" fmla="*/ 157 h 158"/>
                              <a:gd name="T20" fmla="*/ 9 w 66"/>
                              <a:gd name="T21" fmla="*/ 152 h 158"/>
                              <a:gd name="T22" fmla="*/ 9 w 66"/>
                              <a:gd name="T23" fmla="*/ 152 h 158"/>
                              <a:gd name="T24" fmla="*/ 14 w 66"/>
                              <a:gd name="T25" fmla="*/ 151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6" h="158">
                                <a:moveTo>
                                  <a:pt x="14" y="151"/>
                                </a:moveTo>
                                <a:lnTo>
                                  <a:pt x="10" y="149"/>
                                </a:lnTo>
                                <a:lnTo>
                                  <a:pt x="10" y="148"/>
                                </a:lnTo>
                                <a:lnTo>
                                  <a:pt x="10" y="144"/>
                                </a:lnTo>
                                <a:lnTo>
                                  <a:pt x="7" y="148"/>
                                </a:lnTo>
                                <a:lnTo>
                                  <a:pt x="2" y="146"/>
                                </a:lnTo>
                                <a:lnTo>
                                  <a:pt x="5" y="150"/>
                                </a:lnTo>
                                <a:lnTo>
                                  <a:pt x="2" y="154"/>
                                </a:lnTo>
                                <a:lnTo>
                                  <a:pt x="7" y="152"/>
                                </a:lnTo>
                                <a:lnTo>
                                  <a:pt x="9" y="157"/>
                                </a:lnTo>
                                <a:lnTo>
                                  <a:pt x="9" y="152"/>
                                </a:lnTo>
                                <a:lnTo>
                                  <a:pt x="9" y="152"/>
                                </a:lnTo>
                                <a:lnTo>
                                  <a:pt x="14" y="15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2"/>
                        <wps:cNvSpPr>
                          <a:spLocks/>
                        </wps:cNvSpPr>
                        <wps:spPr bwMode="auto">
                          <a:xfrm>
                            <a:off x="9092" y="164"/>
                            <a:ext cx="66" cy="158"/>
                          </a:xfrm>
                          <a:custGeom>
                            <a:avLst/>
                            <a:gdLst>
                              <a:gd name="T0" fmla="*/ 19 w 66"/>
                              <a:gd name="T1" fmla="*/ 119 h 158"/>
                              <a:gd name="T2" fmla="*/ 18 w 66"/>
                              <a:gd name="T3" fmla="*/ 118 h 158"/>
                              <a:gd name="T4" fmla="*/ 16 w 66"/>
                              <a:gd name="T5" fmla="*/ 116 h 158"/>
                              <a:gd name="T6" fmla="*/ 18 w 66"/>
                              <a:gd name="T7" fmla="*/ 114 h 158"/>
                              <a:gd name="T8" fmla="*/ 18 w 66"/>
                              <a:gd name="T9" fmla="*/ 113 h 158"/>
                              <a:gd name="T10" fmla="*/ 15 w 66"/>
                              <a:gd name="T11" fmla="*/ 114 h 158"/>
                              <a:gd name="T12" fmla="*/ 13 w 66"/>
                              <a:gd name="T13" fmla="*/ 111 h 158"/>
                              <a:gd name="T14" fmla="*/ 13 w 66"/>
                              <a:gd name="T15" fmla="*/ 115 h 158"/>
                              <a:gd name="T16" fmla="*/ 10 w 66"/>
                              <a:gd name="T17" fmla="*/ 116 h 158"/>
                              <a:gd name="T18" fmla="*/ 13 w 66"/>
                              <a:gd name="T19" fmla="*/ 117 h 158"/>
                              <a:gd name="T20" fmla="*/ 13 w 66"/>
                              <a:gd name="T21" fmla="*/ 121 h 158"/>
                              <a:gd name="T22" fmla="*/ 15 w 66"/>
                              <a:gd name="T23" fmla="*/ 118 h 158"/>
                              <a:gd name="T24" fmla="*/ 19 w 66"/>
                              <a:gd name="T25" fmla="*/ 119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6" h="158">
                                <a:moveTo>
                                  <a:pt x="19" y="119"/>
                                </a:moveTo>
                                <a:lnTo>
                                  <a:pt x="18" y="118"/>
                                </a:lnTo>
                                <a:lnTo>
                                  <a:pt x="16" y="116"/>
                                </a:lnTo>
                                <a:lnTo>
                                  <a:pt x="18" y="114"/>
                                </a:lnTo>
                                <a:lnTo>
                                  <a:pt x="18" y="113"/>
                                </a:lnTo>
                                <a:lnTo>
                                  <a:pt x="15" y="114"/>
                                </a:lnTo>
                                <a:lnTo>
                                  <a:pt x="13" y="111"/>
                                </a:lnTo>
                                <a:lnTo>
                                  <a:pt x="13" y="115"/>
                                </a:lnTo>
                                <a:lnTo>
                                  <a:pt x="10" y="116"/>
                                </a:lnTo>
                                <a:lnTo>
                                  <a:pt x="13" y="117"/>
                                </a:lnTo>
                                <a:lnTo>
                                  <a:pt x="13" y="121"/>
                                </a:lnTo>
                                <a:lnTo>
                                  <a:pt x="15" y="118"/>
                                </a:lnTo>
                                <a:lnTo>
                                  <a:pt x="19" y="11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3"/>
                        <wps:cNvSpPr>
                          <a:spLocks/>
                        </wps:cNvSpPr>
                        <wps:spPr bwMode="auto">
                          <a:xfrm>
                            <a:off x="9092" y="164"/>
                            <a:ext cx="66" cy="158"/>
                          </a:xfrm>
                          <a:custGeom>
                            <a:avLst/>
                            <a:gdLst>
                              <a:gd name="T0" fmla="*/ 22 w 66"/>
                              <a:gd name="T1" fmla="*/ 126 h 158"/>
                              <a:gd name="T2" fmla="*/ 13 w 66"/>
                              <a:gd name="T3" fmla="*/ 127 h 158"/>
                              <a:gd name="T4" fmla="*/ 10 w 66"/>
                              <a:gd name="T5" fmla="*/ 119 h 158"/>
                              <a:gd name="T6" fmla="*/ 8 w 66"/>
                              <a:gd name="T7" fmla="*/ 128 h 158"/>
                              <a:gd name="T8" fmla="*/ 0 w 66"/>
                              <a:gd name="T9" fmla="*/ 129 h 158"/>
                              <a:gd name="T10" fmla="*/ 7 w 66"/>
                              <a:gd name="T11" fmla="*/ 133 h 158"/>
                              <a:gd name="T12" fmla="*/ 5 w 66"/>
                              <a:gd name="T13" fmla="*/ 142 h 158"/>
                              <a:gd name="T14" fmla="*/ 12 w 66"/>
                              <a:gd name="T15" fmla="*/ 136 h 158"/>
                              <a:gd name="T16" fmla="*/ 19 w 66"/>
                              <a:gd name="T17" fmla="*/ 140 h 158"/>
                              <a:gd name="T18" fmla="*/ 17 w 66"/>
                              <a:gd name="T19" fmla="*/ 136 h 158"/>
                              <a:gd name="T20" fmla="*/ 16 w 66"/>
                              <a:gd name="T21" fmla="*/ 132 h 158"/>
                              <a:gd name="T22" fmla="*/ 21 w 66"/>
                              <a:gd name="T23" fmla="*/ 127 h 158"/>
                              <a:gd name="T24" fmla="*/ 22 w 66"/>
                              <a:gd name="T25" fmla="*/ 126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6" h="158">
                                <a:moveTo>
                                  <a:pt x="22" y="126"/>
                                </a:moveTo>
                                <a:lnTo>
                                  <a:pt x="13" y="127"/>
                                </a:lnTo>
                                <a:lnTo>
                                  <a:pt x="10" y="119"/>
                                </a:lnTo>
                                <a:lnTo>
                                  <a:pt x="8" y="128"/>
                                </a:lnTo>
                                <a:lnTo>
                                  <a:pt x="0" y="129"/>
                                </a:lnTo>
                                <a:lnTo>
                                  <a:pt x="7" y="133"/>
                                </a:lnTo>
                                <a:lnTo>
                                  <a:pt x="5" y="142"/>
                                </a:lnTo>
                                <a:lnTo>
                                  <a:pt x="12" y="136"/>
                                </a:lnTo>
                                <a:lnTo>
                                  <a:pt x="19" y="140"/>
                                </a:lnTo>
                                <a:lnTo>
                                  <a:pt x="17" y="136"/>
                                </a:lnTo>
                                <a:lnTo>
                                  <a:pt x="16" y="132"/>
                                </a:lnTo>
                                <a:lnTo>
                                  <a:pt x="21" y="127"/>
                                </a:lnTo>
                                <a:lnTo>
                                  <a:pt x="22" y="1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34"/>
                        <wps:cNvSpPr>
                          <a:spLocks/>
                        </wps:cNvSpPr>
                        <wps:spPr bwMode="auto">
                          <a:xfrm>
                            <a:off x="9092" y="164"/>
                            <a:ext cx="66" cy="158"/>
                          </a:xfrm>
                          <a:custGeom>
                            <a:avLst/>
                            <a:gdLst>
                              <a:gd name="T0" fmla="*/ 29 w 66"/>
                              <a:gd name="T1" fmla="*/ 101 h 158"/>
                              <a:gd name="T2" fmla="*/ 26 w 66"/>
                              <a:gd name="T3" fmla="*/ 101 h 158"/>
                              <a:gd name="T4" fmla="*/ 26 w 66"/>
                              <a:gd name="T5" fmla="*/ 101 h 158"/>
                              <a:gd name="T6" fmla="*/ 25 w 66"/>
                              <a:gd name="T7" fmla="*/ 98 h 158"/>
                              <a:gd name="T8" fmla="*/ 24 w 66"/>
                              <a:gd name="T9" fmla="*/ 101 h 158"/>
                              <a:gd name="T10" fmla="*/ 20 w 66"/>
                              <a:gd name="T11" fmla="*/ 101 h 158"/>
                              <a:gd name="T12" fmla="*/ 23 w 66"/>
                              <a:gd name="T13" fmla="*/ 103 h 158"/>
                              <a:gd name="T14" fmla="*/ 21 w 66"/>
                              <a:gd name="T15" fmla="*/ 106 h 158"/>
                              <a:gd name="T16" fmla="*/ 25 w 66"/>
                              <a:gd name="T17" fmla="*/ 104 h 158"/>
                              <a:gd name="T18" fmla="*/ 27 w 66"/>
                              <a:gd name="T19" fmla="*/ 107 h 158"/>
                              <a:gd name="T20" fmla="*/ 27 w 66"/>
                              <a:gd name="T21" fmla="*/ 104 h 158"/>
                              <a:gd name="T22" fmla="*/ 26 w 66"/>
                              <a:gd name="T23" fmla="*/ 103 h 158"/>
                              <a:gd name="T24" fmla="*/ 29 w 66"/>
                              <a:gd name="T25" fmla="*/ 101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6" h="158">
                                <a:moveTo>
                                  <a:pt x="29" y="101"/>
                                </a:moveTo>
                                <a:lnTo>
                                  <a:pt x="26" y="101"/>
                                </a:lnTo>
                                <a:lnTo>
                                  <a:pt x="26" y="101"/>
                                </a:lnTo>
                                <a:lnTo>
                                  <a:pt x="25" y="98"/>
                                </a:lnTo>
                                <a:lnTo>
                                  <a:pt x="24" y="101"/>
                                </a:lnTo>
                                <a:lnTo>
                                  <a:pt x="20" y="101"/>
                                </a:lnTo>
                                <a:lnTo>
                                  <a:pt x="23" y="103"/>
                                </a:lnTo>
                                <a:lnTo>
                                  <a:pt x="21" y="106"/>
                                </a:lnTo>
                                <a:lnTo>
                                  <a:pt x="25" y="104"/>
                                </a:lnTo>
                                <a:lnTo>
                                  <a:pt x="27" y="107"/>
                                </a:lnTo>
                                <a:lnTo>
                                  <a:pt x="27" y="104"/>
                                </a:lnTo>
                                <a:lnTo>
                                  <a:pt x="26" y="103"/>
                                </a:lnTo>
                                <a:lnTo>
                                  <a:pt x="29" y="10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35"/>
                        <wps:cNvSpPr>
                          <a:spLocks/>
                        </wps:cNvSpPr>
                        <wps:spPr bwMode="auto">
                          <a:xfrm>
                            <a:off x="9092" y="164"/>
                            <a:ext cx="66" cy="158"/>
                          </a:xfrm>
                          <a:custGeom>
                            <a:avLst/>
                            <a:gdLst>
                              <a:gd name="T0" fmla="*/ 37 w 66"/>
                              <a:gd name="T1" fmla="*/ 70 h 158"/>
                              <a:gd name="T2" fmla="*/ 34 w 66"/>
                              <a:gd name="T3" fmla="*/ 69 h 158"/>
                              <a:gd name="T4" fmla="*/ 34 w 66"/>
                              <a:gd name="T5" fmla="*/ 69 h 158"/>
                              <a:gd name="T6" fmla="*/ 33 w 66"/>
                              <a:gd name="T7" fmla="*/ 66 h 158"/>
                              <a:gd name="T8" fmla="*/ 31 w 66"/>
                              <a:gd name="T9" fmla="*/ 69 h 158"/>
                              <a:gd name="T10" fmla="*/ 28 w 66"/>
                              <a:gd name="T11" fmla="*/ 69 h 158"/>
                              <a:gd name="T12" fmla="*/ 31 w 66"/>
                              <a:gd name="T13" fmla="*/ 71 h 158"/>
                              <a:gd name="T14" fmla="*/ 29 w 66"/>
                              <a:gd name="T15" fmla="*/ 74 h 158"/>
                              <a:gd name="T16" fmla="*/ 32 w 66"/>
                              <a:gd name="T17" fmla="*/ 72 h 158"/>
                              <a:gd name="T18" fmla="*/ 35 w 66"/>
                              <a:gd name="T19" fmla="*/ 75 h 158"/>
                              <a:gd name="T20" fmla="*/ 34 w 66"/>
                              <a:gd name="T21" fmla="*/ 72 h 158"/>
                              <a:gd name="T22" fmla="*/ 34 w 66"/>
                              <a:gd name="T23" fmla="*/ 71 h 158"/>
                              <a:gd name="T24" fmla="*/ 37 w 66"/>
                              <a:gd name="T25" fmla="*/ 70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6" h="158">
                                <a:moveTo>
                                  <a:pt x="37" y="70"/>
                                </a:moveTo>
                                <a:lnTo>
                                  <a:pt x="34" y="69"/>
                                </a:lnTo>
                                <a:lnTo>
                                  <a:pt x="34" y="69"/>
                                </a:lnTo>
                                <a:lnTo>
                                  <a:pt x="33" y="66"/>
                                </a:lnTo>
                                <a:lnTo>
                                  <a:pt x="31" y="69"/>
                                </a:lnTo>
                                <a:lnTo>
                                  <a:pt x="28" y="69"/>
                                </a:lnTo>
                                <a:lnTo>
                                  <a:pt x="31" y="71"/>
                                </a:lnTo>
                                <a:lnTo>
                                  <a:pt x="29" y="74"/>
                                </a:lnTo>
                                <a:lnTo>
                                  <a:pt x="32" y="72"/>
                                </a:lnTo>
                                <a:lnTo>
                                  <a:pt x="35" y="75"/>
                                </a:lnTo>
                                <a:lnTo>
                                  <a:pt x="34" y="72"/>
                                </a:lnTo>
                                <a:lnTo>
                                  <a:pt x="34" y="71"/>
                                </a:lnTo>
                                <a:lnTo>
                                  <a:pt x="37" y="7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6"/>
                        <wps:cNvSpPr>
                          <a:spLocks/>
                        </wps:cNvSpPr>
                        <wps:spPr bwMode="auto">
                          <a:xfrm>
                            <a:off x="9092" y="164"/>
                            <a:ext cx="66" cy="158"/>
                          </a:xfrm>
                          <a:custGeom>
                            <a:avLst/>
                            <a:gdLst>
                              <a:gd name="T0" fmla="*/ 38 w 66"/>
                              <a:gd name="T1" fmla="*/ 84 h 158"/>
                              <a:gd name="T2" fmla="*/ 35 w 66"/>
                              <a:gd name="T3" fmla="*/ 82 h 158"/>
                              <a:gd name="T4" fmla="*/ 35 w 66"/>
                              <a:gd name="T5" fmla="*/ 82 h 158"/>
                              <a:gd name="T6" fmla="*/ 35 w 66"/>
                              <a:gd name="T7" fmla="*/ 79 h 158"/>
                              <a:gd name="T8" fmla="*/ 33 w 66"/>
                              <a:gd name="T9" fmla="*/ 82 h 158"/>
                              <a:gd name="T10" fmla="*/ 29 w 66"/>
                              <a:gd name="T11" fmla="*/ 80 h 158"/>
                              <a:gd name="T12" fmla="*/ 31 w 66"/>
                              <a:gd name="T13" fmla="*/ 83 h 158"/>
                              <a:gd name="T14" fmla="*/ 29 w 66"/>
                              <a:gd name="T15" fmla="*/ 86 h 158"/>
                              <a:gd name="T16" fmla="*/ 32 w 66"/>
                              <a:gd name="T17" fmla="*/ 85 h 158"/>
                              <a:gd name="T18" fmla="*/ 34 w 66"/>
                              <a:gd name="T19" fmla="*/ 88 h 158"/>
                              <a:gd name="T20" fmla="*/ 34 w 66"/>
                              <a:gd name="T21" fmla="*/ 85 h 158"/>
                              <a:gd name="T22" fmla="*/ 34 w 66"/>
                              <a:gd name="T23" fmla="*/ 85 h 158"/>
                              <a:gd name="T24" fmla="*/ 38 w 66"/>
                              <a:gd name="T25" fmla="*/ 84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6" h="158">
                                <a:moveTo>
                                  <a:pt x="38" y="84"/>
                                </a:moveTo>
                                <a:lnTo>
                                  <a:pt x="35" y="82"/>
                                </a:lnTo>
                                <a:lnTo>
                                  <a:pt x="35" y="82"/>
                                </a:lnTo>
                                <a:lnTo>
                                  <a:pt x="35" y="79"/>
                                </a:lnTo>
                                <a:lnTo>
                                  <a:pt x="33" y="82"/>
                                </a:lnTo>
                                <a:lnTo>
                                  <a:pt x="29" y="80"/>
                                </a:lnTo>
                                <a:lnTo>
                                  <a:pt x="31" y="83"/>
                                </a:lnTo>
                                <a:lnTo>
                                  <a:pt x="29" y="86"/>
                                </a:lnTo>
                                <a:lnTo>
                                  <a:pt x="32" y="85"/>
                                </a:lnTo>
                                <a:lnTo>
                                  <a:pt x="34" y="88"/>
                                </a:lnTo>
                                <a:lnTo>
                                  <a:pt x="34" y="85"/>
                                </a:lnTo>
                                <a:lnTo>
                                  <a:pt x="34" y="85"/>
                                </a:lnTo>
                                <a:lnTo>
                                  <a:pt x="38" y="8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7"/>
                        <wps:cNvSpPr>
                          <a:spLocks/>
                        </wps:cNvSpPr>
                        <wps:spPr bwMode="auto">
                          <a:xfrm>
                            <a:off x="9092" y="164"/>
                            <a:ext cx="66" cy="158"/>
                          </a:xfrm>
                          <a:custGeom>
                            <a:avLst/>
                            <a:gdLst>
                              <a:gd name="T0" fmla="*/ 54 w 66"/>
                              <a:gd name="T1" fmla="*/ 53 h 158"/>
                              <a:gd name="T2" fmla="*/ 48 w 66"/>
                              <a:gd name="T3" fmla="*/ 52 h 158"/>
                              <a:gd name="T4" fmla="*/ 47 w 66"/>
                              <a:gd name="T5" fmla="*/ 51 h 158"/>
                              <a:gd name="T6" fmla="*/ 47 w 66"/>
                              <a:gd name="T7" fmla="*/ 45 h 158"/>
                              <a:gd name="T8" fmla="*/ 43 w 66"/>
                              <a:gd name="T9" fmla="*/ 51 h 158"/>
                              <a:gd name="T10" fmla="*/ 37 w 66"/>
                              <a:gd name="T11" fmla="*/ 49 h 158"/>
                              <a:gd name="T12" fmla="*/ 41 w 66"/>
                              <a:gd name="T13" fmla="*/ 55 h 158"/>
                              <a:gd name="T14" fmla="*/ 38 w 66"/>
                              <a:gd name="T15" fmla="*/ 61 h 158"/>
                              <a:gd name="T16" fmla="*/ 44 w 66"/>
                              <a:gd name="T17" fmla="*/ 58 h 158"/>
                              <a:gd name="T18" fmla="*/ 49 w 66"/>
                              <a:gd name="T19" fmla="*/ 63 h 158"/>
                              <a:gd name="T20" fmla="*/ 48 w 66"/>
                              <a:gd name="T21" fmla="*/ 58 h 158"/>
                              <a:gd name="T22" fmla="*/ 48 w 66"/>
                              <a:gd name="T23" fmla="*/ 56 h 158"/>
                              <a:gd name="T24" fmla="*/ 54 w 66"/>
                              <a:gd name="T25" fmla="*/ 53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6" h="158">
                                <a:moveTo>
                                  <a:pt x="54" y="53"/>
                                </a:moveTo>
                                <a:lnTo>
                                  <a:pt x="48" y="52"/>
                                </a:lnTo>
                                <a:lnTo>
                                  <a:pt x="47" y="51"/>
                                </a:lnTo>
                                <a:lnTo>
                                  <a:pt x="47" y="45"/>
                                </a:lnTo>
                                <a:lnTo>
                                  <a:pt x="43" y="51"/>
                                </a:lnTo>
                                <a:lnTo>
                                  <a:pt x="37" y="49"/>
                                </a:lnTo>
                                <a:lnTo>
                                  <a:pt x="41" y="55"/>
                                </a:lnTo>
                                <a:lnTo>
                                  <a:pt x="38" y="61"/>
                                </a:lnTo>
                                <a:lnTo>
                                  <a:pt x="44" y="58"/>
                                </a:lnTo>
                                <a:lnTo>
                                  <a:pt x="49" y="63"/>
                                </a:lnTo>
                                <a:lnTo>
                                  <a:pt x="48" y="58"/>
                                </a:lnTo>
                                <a:lnTo>
                                  <a:pt x="48" y="56"/>
                                </a:lnTo>
                                <a:lnTo>
                                  <a:pt x="54" y="5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8"/>
                        <wps:cNvSpPr>
                          <a:spLocks/>
                        </wps:cNvSpPr>
                        <wps:spPr bwMode="auto">
                          <a:xfrm>
                            <a:off x="9092" y="164"/>
                            <a:ext cx="66" cy="158"/>
                          </a:xfrm>
                          <a:custGeom>
                            <a:avLst/>
                            <a:gdLst>
                              <a:gd name="T0" fmla="*/ 61 w 66"/>
                              <a:gd name="T1" fmla="*/ 31 h 158"/>
                              <a:gd name="T2" fmla="*/ 52 w 66"/>
                              <a:gd name="T3" fmla="*/ 31 h 158"/>
                              <a:gd name="T4" fmla="*/ 50 w 66"/>
                              <a:gd name="T5" fmla="*/ 23 h 158"/>
                              <a:gd name="T6" fmla="*/ 47 w 66"/>
                              <a:gd name="T7" fmla="*/ 31 h 158"/>
                              <a:gd name="T8" fmla="*/ 38 w 66"/>
                              <a:gd name="T9" fmla="*/ 31 h 158"/>
                              <a:gd name="T10" fmla="*/ 45 w 66"/>
                              <a:gd name="T11" fmla="*/ 36 h 158"/>
                              <a:gd name="T12" fmla="*/ 43 w 66"/>
                              <a:gd name="T13" fmla="*/ 45 h 158"/>
                              <a:gd name="T14" fmla="*/ 50 w 66"/>
                              <a:gd name="T15" fmla="*/ 39 h 158"/>
                              <a:gd name="T16" fmla="*/ 57 w 66"/>
                              <a:gd name="T17" fmla="*/ 45 h 158"/>
                              <a:gd name="T18" fmla="*/ 55 w 66"/>
                              <a:gd name="T19" fmla="*/ 39 h 158"/>
                              <a:gd name="T20" fmla="*/ 54 w 66"/>
                              <a:gd name="T21" fmla="*/ 36 h 158"/>
                              <a:gd name="T22" fmla="*/ 61 w 66"/>
                              <a:gd name="T23" fmla="*/ 31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6" h="158">
                                <a:moveTo>
                                  <a:pt x="61" y="31"/>
                                </a:moveTo>
                                <a:lnTo>
                                  <a:pt x="52" y="31"/>
                                </a:lnTo>
                                <a:lnTo>
                                  <a:pt x="50" y="23"/>
                                </a:lnTo>
                                <a:lnTo>
                                  <a:pt x="47" y="31"/>
                                </a:lnTo>
                                <a:lnTo>
                                  <a:pt x="38" y="31"/>
                                </a:lnTo>
                                <a:lnTo>
                                  <a:pt x="45" y="36"/>
                                </a:lnTo>
                                <a:lnTo>
                                  <a:pt x="43" y="45"/>
                                </a:lnTo>
                                <a:lnTo>
                                  <a:pt x="50" y="39"/>
                                </a:lnTo>
                                <a:lnTo>
                                  <a:pt x="57" y="45"/>
                                </a:lnTo>
                                <a:lnTo>
                                  <a:pt x="55" y="39"/>
                                </a:lnTo>
                                <a:lnTo>
                                  <a:pt x="54" y="36"/>
                                </a:lnTo>
                                <a:lnTo>
                                  <a:pt x="61" y="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9"/>
                        <wps:cNvSpPr>
                          <a:spLocks/>
                        </wps:cNvSpPr>
                        <wps:spPr bwMode="auto">
                          <a:xfrm>
                            <a:off x="9092" y="164"/>
                            <a:ext cx="66" cy="158"/>
                          </a:xfrm>
                          <a:custGeom>
                            <a:avLst/>
                            <a:gdLst>
                              <a:gd name="T0" fmla="*/ 61 w 66"/>
                              <a:gd name="T1" fmla="*/ 23 h 158"/>
                              <a:gd name="T2" fmla="*/ 60 w 66"/>
                              <a:gd name="T3" fmla="*/ 22 h 158"/>
                              <a:gd name="T4" fmla="*/ 58 w 66"/>
                              <a:gd name="T5" fmla="*/ 19 h 158"/>
                              <a:gd name="T6" fmla="*/ 60 w 66"/>
                              <a:gd name="T7" fmla="*/ 17 h 158"/>
                              <a:gd name="T8" fmla="*/ 61 w 66"/>
                              <a:gd name="T9" fmla="*/ 15 h 158"/>
                              <a:gd name="T10" fmla="*/ 56 w 66"/>
                              <a:gd name="T11" fmla="*/ 17 h 158"/>
                              <a:gd name="T12" fmla="*/ 53 w 66"/>
                              <a:gd name="T13" fmla="*/ 13 h 158"/>
                              <a:gd name="T14" fmla="*/ 53 w 66"/>
                              <a:gd name="T15" fmla="*/ 18 h 158"/>
                              <a:gd name="T16" fmla="*/ 49 w 66"/>
                              <a:gd name="T17" fmla="*/ 20 h 158"/>
                              <a:gd name="T18" fmla="*/ 54 w 66"/>
                              <a:gd name="T19" fmla="*/ 21 h 158"/>
                              <a:gd name="T20" fmla="*/ 54 w 66"/>
                              <a:gd name="T21" fmla="*/ 26 h 158"/>
                              <a:gd name="T22" fmla="*/ 57 w 66"/>
                              <a:gd name="T23" fmla="*/ 22 h 158"/>
                              <a:gd name="T24" fmla="*/ 61 w 66"/>
                              <a:gd name="T25" fmla="*/ 23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6" h="158">
                                <a:moveTo>
                                  <a:pt x="61" y="23"/>
                                </a:moveTo>
                                <a:lnTo>
                                  <a:pt x="60" y="22"/>
                                </a:lnTo>
                                <a:lnTo>
                                  <a:pt x="58" y="19"/>
                                </a:lnTo>
                                <a:lnTo>
                                  <a:pt x="60" y="17"/>
                                </a:lnTo>
                                <a:lnTo>
                                  <a:pt x="61" y="15"/>
                                </a:lnTo>
                                <a:lnTo>
                                  <a:pt x="56" y="17"/>
                                </a:lnTo>
                                <a:lnTo>
                                  <a:pt x="53" y="13"/>
                                </a:lnTo>
                                <a:lnTo>
                                  <a:pt x="53" y="18"/>
                                </a:lnTo>
                                <a:lnTo>
                                  <a:pt x="49" y="20"/>
                                </a:lnTo>
                                <a:lnTo>
                                  <a:pt x="54" y="21"/>
                                </a:lnTo>
                                <a:lnTo>
                                  <a:pt x="54" y="26"/>
                                </a:lnTo>
                                <a:lnTo>
                                  <a:pt x="57" y="22"/>
                                </a:lnTo>
                                <a:lnTo>
                                  <a:pt x="61" y="2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40"/>
                        <wps:cNvSpPr>
                          <a:spLocks/>
                        </wps:cNvSpPr>
                        <wps:spPr bwMode="auto">
                          <a:xfrm>
                            <a:off x="9092" y="164"/>
                            <a:ext cx="66" cy="158"/>
                          </a:xfrm>
                          <a:custGeom>
                            <a:avLst/>
                            <a:gdLst>
                              <a:gd name="T0" fmla="*/ 65 w 66"/>
                              <a:gd name="T1" fmla="*/ 7 h 158"/>
                              <a:gd name="T2" fmla="*/ 65 w 66"/>
                              <a:gd name="T3" fmla="*/ 6 h 158"/>
                              <a:gd name="T4" fmla="*/ 63 w 66"/>
                              <a:gd name="T5" fmla="*/ 4 h 158"/>
                              <a:gd name="T6" fmla="*/ 64 w 66"/>
                              <a:gd name="T7" fmla="*/ 2 h 158"/>
                              <a:gd name="T8" fmla="*/ 65 w 66"/>
                              <a:gd name="T9" fmla="*/ 1 h 158"/>
                              <a:gd name="T10" fmla="*/ 61 w 66"/>
                              <a:gd name="T11" fmla="*/ 2 h 158"/>
                              <a:gd name="T12" fmla="*/ 59 w 66"/>
                              <a:gd name="T13" fmla="*/ 0 h 158"/>
                              <a:gd name="T14" fmla="*/ 59 w 66"/>
                              <a:gd name="T15" fmla="*/ 3 h 158"/>
                              <a:gd name="T16" fmla="*/ 55 w 66"/>
                              <a:gd name="T17" fmla="*/ 5 h 158"/>
                              <a:gd name="T18" fmla="*/ 59 w 66"/>
                              <a:gd name="T19" fmla="*/ 6 h 158"/>
                              <a:gd name="T20" fmla="*/ 60 w 66"/>
                              <a:gd name="T21" fmla="*/ 10 h 158"/>
                              <a:gd name="T22" fmla="*/ 62 w 66"/>
                              <a:gd name="T23" fmla="*/ 6 h 158"/>
                              <a:gd name="T24" fmla="*/ 65 w 66"/>
                              <a:gd name="T25" fmla="*/ 7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6" h="158">
                                <a:moveTo>
                                  <a:pt x="65" y="7"/>
                                </a:moveTo>
                                <a:lnTo>
                                  <a:pt x="65" y="6"/>
                                </a:lnTo>
                                <a:lnTo>
                                  <a:pt x="63" y="4"/>
                                </a:lnTo>
                                <a:lnTo>
                                  <a:pt x="64" y="2"/>
                                </a:lnTo>
                                <a:lnTo>
                                  <a:pt x="65" y="1"/>
                                </a:lnTo>
                                <a:lnTo>
                                  <a:pt x="61" y="2"/>
                                </a:lnTo>
                                <a:lnTo>
                                  <a:pt x="59" y="0"/>
                                </a:lnTo>
                                <a:lnTo>
                                  <a:pt x="59" y="3"/>
                                </a:lnTo>
                                <a:lnTo>
                                  <a:pt x="55" y="5"/>
                                </a:lnTo>
                                <a:lnTo>
                                  <a:pt x="59" y="6"/>
                                </a:lnTo>
                                <a:lnTo>
                                  <a:pt x="60" y="10"/>
                                </a:lnTo>
                                <a:lnTo>
                                  <a:pt x="62" y="6"/>
                                </a:lnTo>
                                <a:lnTo>
                                  <a:pt x="65" y="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2" name="Picture 41"/>
                        <pic:cNvPicPr>
                          <a:picLocks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59" y="109"/>
                          <a:ext cx="340" cy="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23" name="Group 42"/>
                      <wpg:cNvGrpSpPr>
                        <a:grpSpLocks/>
                      </wpg:cNvGrpSpPr>
                      <wpg:grpSpPr bwMode="auto">
                        <a:xfrm>
                          <a:off x="9104" y="214"/>
                          <a:ext cx="28" cy="56"/>
                          <a:chOff x="9104" y="214"/>
                          <a:chExt cx="28" cy="56"/>
                        </a:xfrm>
                      </wpg:grpSpPr>
                      <wps:wsp>
                        <wps:cNvPr id="24" name="Freeform 43"/>
                        <wps:cNvSpPr>
                          <a:spLocks/>
                        </wps:cNvSpPr>
                        <wps:spPr bwMode="auto">
                          <a:xfrm>
                            <a:off x="9104" y="214"/>
                            <a:ext cx="28" cy="56"/>
                          </a:xfrm>
                          <a:custGeom>
                            <a:avLst/>
                            <a:gdLst>
                              <a:gd name="T0" fmla="*/ 14 w 28"/>
                              <a:gd name="T1" fmla="*/ 24 h 56"/>
                              <a:gd name="T2" fmla="*/ 10 w 28"/>
                              <a:gd name="T3" fmla="*/ 22 h 56"/>
                              <a:gd name="T4" fmla="*/ 7 w 28"/>
                              <a:gd name="T5" fmla="*/ 29 h 56"/>
                              <a:gd name="T6" fmla="*/ 8 w 28"/>
                              <a:gd name="T7" fmla="*/ 31 h 56"/>
                              <a:gd name="T8" fmla="*/ 9 w 28"/>
                              <a:gd name="T9" fmla="*/ 25 h 56"/>
                              <a:gd name="T10" fmla="*/ 14 w 28"/>
                              <a:gd name="T11" fmla="*/ 24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56">
                                <a:moveTo>
                                  <a:pt x="14" y="24"/>
                                </a:moveTo>
                                <a:lnTo>
                                  <a:pt x="10" y="22"/>
                                </a:lnTo>
                                <a:lnTo>
                                  <a:pt x="7" y="29"/>
                                </a:lnTo>
                                <a:lnTo>
                                  <a:pt x="8" y="31"/>
                                </a:lnTo>
                                <a:lnTo>
                                  <a:pt x="9" y="25"/>
                                </a:lnTo>
                                <a:lnTo>
                                  <a:pt x="14" y="2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44"/>
                        <wps:cNvSpPr>
                          <a:spLocks/>
                        </wps:cNvSpPr>
                        <wps:spPr bwMode="auto">
                          <a:xfrm>
                            <a:off x="9104" y="214"/>
                            <a:ext cx="28" cy="56"/>
                          </a:xfrm>
                          <a:custGeom>
                            <a:avLst/>
                            <a:gdLst>
                              <a:gd name="T0" fmla="*/ 15 w 28"/>
                              <a:gd name="T1" fmla="*/ 43 h 56"/>
                              <a:gd name="T2" fmla="*/ 5 w 28"/>
                              <a:gd name="T3" fmla="*/ 39 h 56"/>
                              <a:gd name="T4" fmla="*/ 6 w 28"/>
                              <a:gd name="T5" fmla="*/ 30 h 56"/>
                              <a:gd name="T6" fmla="*/ 0 w 28"/>
                              <a:gd name="T7" fmla="*/ 48 h 56"/>
                              <a:gd name="T8" fmla="*/ 3 w 28"/>
                              <a:gd name="T9" fmla="*/ 55 h 56"/>
                              <a:gd name="T10" fmla="*/ 5 w 28"/>
                              <a:gd name="T11" fmla="*/ 45 h 56"/>
                              <a:gd name="T12" fmla="*/ 15 w 28"/>
                              <a:gd name="T13" fmla="*/ 43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" h="56">
                                <a:moveTo>
                                  <a:pt x="15" y="43"/>
                                </a:moveTo>
                                <a:lnTo>
                                  <a:pt x="5" y="39"/>
                                </a:lnTo>
                                <a:lnTo>
                                  <a:pt x="6" y="30"/>
                                </a:lnTo>
                                <a:lnTo>
                                  <a:pt x="0" y="48"/>
                                </a:lnTo>
                                <a:lnTo>
                                  <a:pt x="3" y="55"/>
                                </a:lnTo>
                                <a:lnTo>
                                  <a:pt x="5" y="45"/>
                                </a:lnTo>
                                <a:lnTo>
                                  <a:pt x="15" y="4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45"/>
                        <wps:cNvSpPr>
                          <a:spLocks/>
                        </wps:cNvSpPr>
                        <wps:spPr bwMode="auto">
                          <a:xfrm>
                            <a:off x="9104" y="214"/>
                            <a:ext cx="28" cy="56"/>
                          </a:xfrm>
                          <a:custGeom>
                            <a:avLst/>
                            <a:gdLst>
                              <a:gd name="T0" fmla="*/ 27 w 28"/>
                              <a:gd name="T1" fmla="*/ 0 h 56"/>
                              <a:gd name="T2" fmla="*/ 19 w 28"/>
                              <a:gd name="T3" fmla="*/ 0 h 56"/>
                              <a:gd name="T4" fmla="*/ 19 w 28"/>
                              <a:gd name="T5" fmla="*/ 0 h 56"/>
                              <a:gd name="T6" fmla="*/ 19 w 28"/>
                              <a:gd name="T7" fmla="*/ 0 h 56"/>
                              <a:gd name="T8" fmla="*/ 15 w 28"/>
                              <a:gd name="T9" fmla="*/ 9 h 56"/>
                              <a:gd name="T10" fmla="*/ 16 w 28"/>
                              <a:gd name="T11" fmla="*/ 8 h 56"/>
                              <a:gd name="T12" fmla="*/ 23 w 28"/>
                              <a:gd name="T13" fmla="*/ 13 h 56"/>
                              <a:gd name="T14" fmla="*/ 22 w 28"/>
                              <a:gd name="T15" fmla="*/ 8 h 56"/>
                              <a:gd name="T16" fmla="*/ 21 w 28"/>
                              <a:gd name="T17" fmla="*/ 5 h 56"/>
                              <a:gd name="T18" fmla="*/ 27 w 28"/>
                              <a:gd name="T19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8" h="56">
                                <a:moveTo>
                                  <a:pt x="27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5" y="9"/>
                                </a:lnTo>
                                <a:lnTo>
                                  <a:pt x="16" y="8"/>
                                </a:lnTo>
                                <a:lnTo>
                                  <a:pt x="23" y="13"/>
                                </a:lnTo>
                                <a:lnTo>
                                  <a:pt x="22" y="8"/>
                                </a:lnTo>
                                <a:lnTo>
                                  <a:pt x="21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7" name="Text Box 46"/>
                      <wps:cNvSpPr txBox="1">
                        <a:spLocks/>
                      </wps:cNvSpPr>
                      <wps:spPr bwMode="auto">
                        <a:xfrm>
                          <a:off x="8753" y="-11"/>
                          <a:ext cx="840" cy="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AA2A7" w14:textId="77777777" w:rsidR="00150E53" w:rsidRDefault="00150E53" w:rsidP="00150E5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41ECF6A" w14:textId="77777777" w:rsidR="00150E53" w:rsidRDefault="00150E53" w:rsidP="00150E5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2D07DAD1" w14:textId="77777777" w:rsidR="00150E53" w:rsidRDefault="00150E53" w:rsidP="00150E53">
                            <w:pPr>
                              <w:pStyle w:val="BodyText"/>
                              <w:kinsoku w:val="0"/>
                              <w:overflowPunct w:val="0"/>
                              <w:spacing w:line="148" w:lineRule="exact"/>
                              <w:ind w:left="204"/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4C4D4F"/>
                                <w:w w:val="10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4C4D4F"/>
                                <w:w w:val="105"/>
                                <w:sz w:val="11"/>
                                <w:szCs w:val="11"/>
                              </w:rPr>
                              <w:t>WINNER</w:t>
                            </w:r>
                          </w:p>
                          <w:p w14:paraId="21625E71" w14:textId="77777777" w:rsidR="00150E53" w:rsidRDefault="00150E53" w:rsidP="00150E53">
                            <w:pPr>
                              <w:pStyle w:val="BodyText"/>
                              <w:kinsoku w:val="0"/>
                              <w:overflowPunct w:val="0"/>
                              <w:spacing w:before="1" w:line="232" w:lineRule="auto"/>
                              <w:ind w:left="171" w:right="166"/>
                              <w:jc w:val="center"/>
                              <w:rPr>
                                <w:rFonts w:ascii="Open Sans Light" w:hAnsi="Open Sans Light" w:cs="Open Sans Light"/>
                                <w:color w:val="4C4D4F"/>
                                <w:spacing w:val="-3"/>
                                <w:w w:val="110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C4D4F"/>
                                <w:w w:val="110"/>
                                <w:sz w:val="5"/>
                                <w:szCs w:val="5"/>
                              </w:rPr>
                              <w:t xml:space="preserve">HEA </w:t>
                            </w:r>
                            <w:r>
                              <w:rPr>
                                <w:rFonts w:ascii="Open Sans" w:hAnsi="Open Sans" w:cs="Open Sans"/>
                                <w:color w:val="4C4D4F"/>
                                <w:spacing w:val="-3"/>
                                <w:w w:val="110"/>
                                <w:sz w:val="5"/>
                                <w:szCs w:val="5"/>
                              </w:rPr>
                              <w:t xml:space="preserve">Global Teaching Excellence Award 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4C4D4F"/>
                                <w:spacing w:val="-3"/>
                                <w:w w:val="110"/>
                                <w:sz w:val="5"/>
                                <w:szCs w:val="5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DD908F" id="Group 25" o:spid="_x0000_s1026" style="position:absolute;left:0;text-align:left;margin-left:437.6pt;margin-top:-.55pt;width:42pt;height:41.95pt;z-index:251661312;mso-position-horizontal-relative:page" coordorigin="8752,-11" coordsize="840,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" o:allowincell="f">
              <v:shape id="Picture 26" o:spid="_x0000_s1027" type="#_x0000_t75" style="position:absolute;left:8753;top:-11;width:84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">
                <v:imagedata r:id="rId8" o:title=""/>
                <o:lock v:ext="edit" aspectratio="f"/>
              </v:shape>
              <v:shape id="Freeform 27" o:spid="_x0000_s1028" style="position:absolute;left:8785;top:21;width:775;height:775;visibility:visible;mso-wrap-style:square;v-text-anchor:top" coordsize="775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" path="m387,l309,7,236,30,170,66r-57,47l66,170,30,236,7,309,,387r7,78l30,537r36,66l113,660r57,48l236,743r73,23l387,774r78,-8l537,743r66,-35l660,660r47,-57l743,537r23,-72l774,387r-8,-78l743,236,707,170,660,113,603,66,537,30,465,7,387,xe" stroked="f">
                <v:path arrowok="t" o:connecttype="custom" o:connectlocs="387,0;309,7;236,30;170,66;113,113;66,170;30,236;7,309;0,387;7,465;30,537;66,603;113,660;170,708;236,743;309,766;387,774;465,766;537,743;603,708;660,660;707,603;743,537;766,465;774,387;766,309;743,236;707,170;660,113;603,66;537,30;465,7;387,0" o:connectangles="0,0,0,0,0,0,0,0,0,0,0,0,0,0,0,0,0,0,0,0,0,0,0,0,0,0,0,0,0,0,0,0,0"/>
              </v:shape>
              <v:shape id="Freeform 28" o:spid="_x0000_s1029" style="position:absolute;left:8785;top:21;width:775;height:775;visibility:visible;mso-wrap-style:square;v-text-anchor:top" coordsize="775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" path="m774,387r-8,78l743,537r-36,66l660,660r-57,48l537,743r-72,23l387,774r-78,-8l236,743,170,708,113,660,66,603,30,537,7,465,,387,7,309,30,236,66,170r47,-57l170,66,236,30,309,7,387,r78,7l537,30r66,36l660,113r47,57l743,236r23,73l774,387xe" filled="f" strokecolor="white" strokeweight=".59231mm">
                <v:path arrowok="t" o:connecttype="custom" o:connectlocs="774,387;766,465;743,537;707,603;660,660;603,708;537,743;465,766;387,774;309,766;236,743;170,708;113,660;66,603;30,537;7,465;0,387;7,309;30,236;66,170;113,113;170,66;236,30;309,7;387,0;465,7;537,30;603,66;660,113;707,170;743,236;766,309;774,387" o:connectangles="0,0,0,0,0,0,0,0,0,0,0,0,0,0,0,0,0,0,0,0,0,0,0,0,0,0,0,0,0,0,0,0,0"/>
              </v:shape>
              <v:shape id="Picture 29" o:spid="_x0000_s1030" type="#_x0000_t75" style="position:absolute;left:9068;top:124;width:22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">
                <v:imagedata r:id="rId9" o:title=""/>
                <o:lock v:ext="edit" aspectratio="f"/>
              </v:shape>
              <v:group id="Group 30" o:spid="_x0000_s1031" style="position:absolute;left:9092;top:164;width:66;height:158" coordorigin="9092,164" coordsize="6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Freeform 31" o:spid="_x0000_s1032" style="position:absolute;left:9092;top:164;width:66;height:158;visibility:visible;mso-wrap-style:square;v-text-anchor:top" coordsize="6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" path="m14,151r-4,-2l10,148r,-4l7,148,2,146r3,4l2,154r5,-2l9,157r,-5l9,152r5,-1e" stroked="f">
                  <v:path arrowok="t" o:connecttype="custom" o:connectlocs="14,151;10,149;10,148;10,144;7,148;2,146;5,150;2,154;7,152;9,157;9,152;9,152;14,151" o:connectangles="0,0,0,0,0,0,0,0,0,0,0,0,0"/>
                </v:shape>
                <v:shape id="Freeform 32" o:spid="_x0000_s1033" style="position:absolute;left:9092;top:164;width:66;height:158;visibility:visible;mso-wrap-style:square;v-text-anchor:top" coordsize="6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" path="m19,119r-1,-1l16,116r2,-2l18,113r-3,1l13,111r,4l10,116r3,1l13,121r2,-3l19,119e" stroked="f">
                  <v:path arrowok="t" o:connecttype="custom" o:connectlocs="19,119;18,118;16,116;18,114;18,113;15,114;13,111;13,115;10,116;13,117;13,121;15,118;19,119" o:connectangles="0,0,0,0,0,0,0,0,0,0,0,0,0"/>
                </v:shape>
                <v:shape id="Freeform 33" o:spid="_x0000_s1034" style="position:absolute;left:9092;top:164;width:66;height:158;visibility:visible;mso-wrap-style:square;v-text-anchor:top" coordsize="6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" path="m22,126r-9,1l10,119r-2,9l,129r7,4l5,142r7,-6l19,140r-2,-4l16,132r5,-5l22,126e" stroked="f">
                  <v:path arrowok="t" o:connecttype="custom" o:connectlocs="22,126;13,127;10,119;8,128;0,129;7,133;5,142;12,136;19,140;17,136;16,132;21,127;22,126" o:connectangles="0,0,0,0,0,0,0,0,0,0,0,0,0"/>
                </v:shape>
                <v:shape id="Freeform 34" o:spid="_x0000_s1035" style="position:absolute;left:9092;top:164;width:66;height:158;visibility:visible;mso-wrap-style:square;v-text-anchor:top" coordsize="6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" path="m29,101r-3,l26,101,25,98r-1,3l20,101r3,2l21,106r4,-2l27,107r,-3l26,103r3,-2e" stroked="f">
                  <v:path arrowok="t" o:connecttype="custom" o:connectlocs="29,101;26,101;26,101;25,98;24,101;20,101;23,103;21,106;25,104;27,107;27,104;26,103;29,101" o:connectangles="0,0,0,0,0,0,0,0,0,0,0,0,0"/>
                </v:shape>
                <v:shape id="Freeform 35" o:spid="_x0000_s1036" style="position:absolute;left:9092;top:164;width:66;height:158;visibility:visible;mso-wrap-style:square;v-text-anchor:top" coordsize="6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" path="m37,70l34,69r,l33,66r-2,3l28,69r3,2l29,74r3,-2l35,75,34,72r,-1l37,70e" stroked="f">
                  <v:path arrowok="t" o:connecttype="custom" o:connectlocs="37,70;34,69;34,69;33,66;31,69;28,69;31,71;29,74;32,72;35,75;34,72;34,71;37,70" o:connectangles="0,0,0,0,0,0,0,0,0,0,0,0,0"/>
                </v:shape>
                <v:shape id="Freeform 36" o:spid="_x0000_s1037" style="position:absolute;left:9092;top:164;width:66;height:158;visibility:visible;mso-wrap-style:square;v-text-anchor:top" coordsize="6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" path="m38,84l35,82r,l35,79r-2,3l29,80r2,3l29,86r3,-1l34,88r,-3l34,85r4,-1e" stroked="f">
                  <v:path arrowok="t" o:connecttype="custom" o:connectlocs="38,84;35,82;35,82;35,79;33,82;29,80;31,83;29,86;32,85;34,88;34,85;34,85;38,84" o:connectangles="0,0,0,0,0,0,0,0,0,0,0,0,0"/>
                </v:shape>
                <v:shape id="Freeform 37" o:spid="_x0000_s1038" style="position:absolute;left:9092;top:164;width:66;height:158;visibility:visible;mso-wrap-style:square;v-text-anchor:top" coordsize="6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" path="m54,53l48,52,47,51r,-6l43,51,37,49r4,6l38,61r6,-3l49,63,48,58r,-2l54,53e" stroked="f">
                  <v:path arrowok="t" o:connecttype="custom" o:connectlocs="54,53;48,52;47,51;47,45;43,51;37,49;41,55;38,61;44,58;49,63;48,58;48,56;54,53" o:connectangles="0,0,0,0,0,0,0,0,0,0,0,0,0"/>
                </v:shape>
                <v:shape id="Freeform 38" o:spid="_x0000_s1039" style="position:absolute;left:9092;top:164;width:66;height:158;visibility:visible;mso-wrap-style:square;v-text-anchor:top" coordsize="6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" path="m61,31r-9,l50,23r-3,8l38,31r7,5l43,45r7,-6l57,45,55,39,54,36r7,-5e" stroked="f">
                  <v:path arrowok="t" o:connecttype="custom" o:connectlocs="61,31;52,31;50,23;47,31;38,31;45,36;43,45;50,39;57,45;55,39;54,36;61,31" o:connectangles="0,0,0,0,0,0,0,0,0,0,0,0"/>
                </v:shape>
                <v:shape id="Freeform 39" o:spid="_x0000_s1040" style="position:absolute;left:9092;top:164;width:66;height:158;visibility:visible;mso-wrap-style:square;v-text-anchor:top" coordsize="6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" path="m61,23l60,22,58,19r2,-2l61,15r-5,2l53,13r,5l49,20r5,1l54,26r3,-4l61,23e" stroked="f">
                  <v:path arrowok="t" o:connecttype="custom" o:connectlocs="61,23;60,22;58,19;60,17;61,15;56,17;53,13;53,18;49,20;54,21;54,26;57,22;61,23" o:connectangles="0,0,0,0,0,0,0,0,0,0,0,0,0"/>
                </v:shape>
                <v:shape id="Freeform 40" o:spid="_x0000_s1041" style="position:absolute;left:9092;top:164;width:66;height:158;visibility:visible;mso-wrap-style:square;v-text-anchor:top" coordsize="6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" path="m65,7r,-1l63,4,64,2,65,1,61,2,59,r,3l55,5r4,1l60,10,62,6r3,1e" stroked="f">
                  <v:path arrowok="t" o:connecttype="custom" o:connectlocs="65,7;65,6;63,4;64,2;65,1;61,2;59,0;59,3;55,5;59,6;60,10;62,6;65,7" o:connectangles="0,0,0,0,0,0,0,0,0,0,0,0,0"/>
                </v:shape>
              </v:group>
              <v:shape id="Picture 41" o:spid="_x0000_s1042" type="#_x0000_t75" style="position:absolute;left:8959;top:109;width:34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">
                <v:imagedata r:id="rId10" o:title=""/>
                <o:lock v:ext="edit" aspectratio="f"/>
              </v:shape>
              <v:group id="Group 42" o:spid="_x0000_s1043" style="position:absolute;left:9104;top:214;width:28;height:56" coordorigin="9104,214" coordsize="2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<v:shape id="Freeform 43" o:spid="_x0000_s1044" style="position:absolute;left:9104;top:214;width:28;height:56;visibility:visible;mso-wrap-style:square;v-text-anchor:top" coordsize="2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" path="m14,24l10,22,7,29r1,2l9,25r5,-1e" stroked="f">
                  <v:path arrowok="t" o:connecttype="custom" o:connectlocs="14,24;10,22;7,29;8,31;9,25;14,24" o:connectangles="0,0,0,0,0,0"/>
                </v:shape>
                <v:shape id="Freeform 44" o:spid="_x0000_s1045" style="position:absolute;left:9104;top:214;width:28;height:56;visibility:visible;mso-wrap-style:square;v-text-anchor:top" coordsize="2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" path="m15,43l5,39,6,30,,48r3,7l5,45,15,43e" stroked="f">
                  <v:path arrowok="t" o:connecttype="custom" o:connectlocs="15,43;5,39;6,30;0,48;3,55;5,45;15,43" o:connectangles="0,0,0,0,0,0,0"/>
                </v:shape>
                <v:shape id="Freeform 45" o:spid="_x0000_s1046" style="position:absolute;left:9104;top:214;width:28;height:56;visibility:visible;mso-wrap-style:square;v-text-anchor:top" coordsize="2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" path="m27,l19,r,l19,,15,9,16,8r7,5l22,8,21,5,27,e" stroked="f">
                  <v:path arrowok="t" o:connecttype="custom" o:connectlocs="27,0;19,0;19,0;19,0;15,9;16,8;23,13;22,8;21,5;27,0" o:connectangles="0,0,0,0,0,0,0,0,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47" type="#_x0000_t202" style="position:absolute;left:8753;top:-11;width:84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<v:textbox inset="0,0,0,0">
                  <w:txbxContent>
                    <w:p w14:paraId="645AA2A7" w14:textId="77777777" w:rsidR="00150E53" w:rsidRDefault="00150E53" w:rsidP="00150E53">
                      <w:pPr>
                        <w:pStyle w:val="BodyText"/>
                        <w:kinsoku w:val="0"/>
                        <w:overflowPunct w:val="0"/>
                        <w:rPr>
                          <w:sz w:val="16"/>
                          <w:szCs w:val="16"/>
                        </w:rPr>
                      </w:pPr>
                    </w:p>
                    <w:p w14:paraId="041ECF6A" w14:textId="77777777" w:rsidR="00150E53" w:rsidRDefault="00150E53" w:rsidP="00150E53">
                      <w:pPr>
                        <w:pStyle w:val="BodyText"/>
                        <w:kinsoku w:val="0"/>
                        <w:overflowPunct w:val="0"/>
                        <w:rPr>
                          <w:sz w:val="17"/>
                          <w:szCs w:val="17"/>
                        </w:rPr>
                      </w:pPr>
                    </w:p>
                    <w:p w14:paraId="2D07DAD1" w14:textId="77777777" w:rsidR="00150E53" w:rsidRDefault="00150E53" w:rsidP="00150E53">
                      <w:pPr>
                        <w:pStyle w:val="BodyText"/>
                        <w:kinsoku w:val="0"/>
                        <w:overflowPunct w:val="0"/>
                        <w:spacing w:line="148" w:lineRule="exact"/>
                        <w:ind w:left="204"/>
                        <w:rPr>
                          <w:rFonts w:ascii="Open Sans SemiBold" w:hAnsi="Open Sans SemiBold" w:cs="Open Sans SemiBold"/>
                          <w:b/>
                          <w:bCs/>
                          <w:color w:val="4C4D4F"/>
                          <w:w w:val="105"/>
                          <w:sz w:val="11"/>
                          <w:szCs w:val="1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  <w:bCs/>
                          <w:color w:val="4C4D4F"/>
                          <w:w w:val="105"/>
                          <w:sz w:val="11"/>
                          <w:szCs w:val="11"/>
                        </w:rPr>
                        <w:t>WINNER</w:t>
                      </w:r>
                    </w:p>
                    <w:p w14:paraId="21625E71" w14:textId="77777777" w:rsidR="00150E53" w:rsidRDefault="00150E53" w:rsidP="00150E53">
                      <w:pPr>
                        <w:pStyle w:val="BodyText"/>
                        <w:kinsoku w:val="0"/>
                        <w:overflowPunct w:val="0"/>
                        <w:spacing w:before="1" w:line="232" w:lineRule="auto"/>
                        <w:ind w:left="171" w:right="166"/>
                        <w:jc w:val="center"/>
                        <w:rPr>
                          <w:rFonts w:ascii="Open Sans Light" w:hAnsi="Open Sans Light" w:cs="Open Sans Light"/>
                          <w:color w:val="4C4D4F"/>
                          <w:spacing w:val="-3"/>
                          <w:w w:val="110"/>
                          <w:sz w:val="5"/>
                          <w:szCs w:val="5"/>
                        </w:rPr>
                      </w:pPr>
                      <w:r>
                        <w:rPr>
                          <w:rFonts w:ascii="Open Sans" w:hAnsi="Open Sans" w:cs="Open Sans"/>
                          <w:color w:val="4C4D4F"/>
                          <w:w w:val="110"/>
                          <w:sz w:val="5"/>
                          <w:szCs w:val="5"/>
                        </w:rPr>
                        <w:t xml:space="preserve">HEA </w:t>
                      </w:r>
                      <w:r>
                        <w:rPr>
                          <w:rFonts w:ascii="Open Sans" w:hAnsi="Open Sans" w:cs="Open Sans"/>
                          <w:color w:val="4C4D4F"/>
                          <w:spacing w:val="-3"/>
                          <w:w w:val="110"/>
                          <w:sz w:val="5"/>
                          <w:szCs w:val="5"/>
                        </w:rPr>
                        <w:t xml:space="preserve">Global Teaching Excellence Award </w:t>
                      </w:r>
                      <w:r>
                        <w:rPr>
                          <w:rFonts w:ascii="Open Sans Light" w:hAnsi="Open Sans Light" w:cs="Open Sans Light"/>
                          <w:color w:val="4C4D4F"/>
                          <w:spacing w:val="-3"/>
                          <w:w w:val="110"/>
                          <w:sz w:val="5"/>
                          <w:szCs w:val="5"/>
                        </w:rPr>
                        <w:t>2017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Pr="006632A9">
      <w:rPr>
        <w:rFonts w:ascii="Times" w:hAnsi="Times" w:cs="Times New Roman"/>
        <w:noProof/>
        <w:position w:val="-3"/>
        <w:sz w:val="24"/>
        <w:szCs w:val="24"/>
        <w:lang w:val="en-GB" w:eastAsia="en-GB"/>
      </w:rPr>
      <w:drawing>
        <wp:inline distT="0" distB="0" distL="0" distR="0" wp14:anchorId="247E5678" wp14:editId="1DC80C51">
          <wp:extent cx="88900" cy="101600"/>
          <wp:effectExtent l="0" t="0" r="0" b="0"/>
          <wp:docPr id="7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" w:hAnsi="Times" w:cs="Times"/>
        <w:sz w:val="20"/>
        <w:szCs w:val="20"/>
      </w:rPr>
      <w:t xml:space="preserve"> </w:t>
    </w:r>
    <w:r>
      <w:rPr>
        <w:rFonts w:ascii="Times" w:hAnsi="Times" w:cs="Times"/>
        <w:spacing w:val="20"/>
        <w:sz w:val="20"/>
        <w:szCs w:val="20"/>
      </w:rPr>
      <w:t xml:space="preserve"> </w:t>
    </w:r>
    <w:r>
      <w:rPr>
        <w:color w:val="625354"/>
        <w:sz w:val="18"/>
        <w:szCs w:val="18"/>
      </w:rPr>
      <w:t xml:space="preserve">+44 (0) 1484 422288     </w:t>
    </w:r>
    <w:r>
      <w:rPr>
        <w:noProof/>
        <w:color w:val="625354"/>
        <w:spacing w:val="5"/>
        <w:position w:val="-2"/>
        <w:sz w:val="18"/>
        <w:szCs w:val="18"/>
        <w:lang w:val="en-GB" w:eastAsia="en-GB"/>
      </w:rPr>
      <w:drawing>
        <wp:inline distT="0" distB="0" distL="0" distR="0" wp14:anchorId="1E8D4749" wp14:editId="2CF4766A">
          <wp:extent cx="101600" cy="101600"/>
          <wp:effectExtent l="0" t="0" r="0" b="0"/>
          <wp:docPr id="8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" w:hAnsi="Times" w:cs="Times"/>
        <w:color w:val="625354"/>
        <w:spacing w:val="5"/>
        <w:position w:val="1"/>
        <w:sz w:val="18"/>
        <w:szCs w:val="18"/>
      </w:rPr>
      <w:t xml:space="preserve"> </w:t>
    </w:r>
    <w:r>
      <w:rPr>
        <w:rFonts w:ascii="Times" w:hAnsi="Times" w:cs="Times"/>
        <w:color w:val="625354"/>
        <w:spacing w:val="-7"/>
        <w:position w:val="1"/>
        <w:sz w:val="18"/>
        <w:szCs w:val="18"/>
      </w:rPr>
      <w:t xml:space="preserve"> </w:t>
    </w:r>
    <w:r>
      <w:rPr>
        <w:color w:val="625354"/>
        <w:position w:val="1"/>
        <w:sz w:val="18"/>
        <w:szCs w:val="18"/>
      </w:rPr>
      <w:t>+44 (0) 1484</w:t>
    </w:r>
    <w:r>
      <w:rPr>
        <w:color w:val="625354"/>
        <w:spacing w:val="5"/>
        <w:position w:val="1"/>
        <w:sz w:val="18"/>
        <w:szCs w:val="18"/>
      </w:rPr>
      <w:t xml:space="preserve"> </w:t>
    </w:r>
    <w:r>
      <w:rPr>
        <w:color w:val="625354"/>
        <w:position w:val="1"/>
        <w:sz w:val="18"/>
        <w:szCs w:val="18"/>
      </w:rPr>
      <w:t>516151</w:t>
    </w:r>
  </w:p>
  <w:p w14:paraId="7F314CCA" w14:textId="77777777" w:rsidR="00150E53" w:rsidRPr="00E86C83" w:rsidRDefault="00150E53" w:rsidP="00150E53">
    <w:pPr>
      <w:pStyle w:val="BodyText"/>
      <w:kinsoku w:val="0"/>
      <w:overflowPunct w:val="0"/>
      <w:spacing w:before="87"/>
      <w:ind w:left="110"/>
      <w:rPr>
        <w:color w:val="625354"/>
        <w:sz w:val="6"/>
        <w:szCs w:val="6"/>
      </w:rPr>
    </w:pPr>
  </w:p>
  <w:p w14:paraId="215BE3D6" w14:textId="77777777" w:rsidR="00150E53" w:rsidRDefault="00150E53" w:rsidP="00150E53">
    <w:pPr>
      <w:pStyle w:val="BodyText"/>
      <w:kinsoku w:val="0"/>
      <w:overflowPunct w:val="0"/>
      <w:spacing w:before="30" w:line="283" w:lineRule="auto"/>
      <w:ind w:left="113" w:right="5859"/>
      <w:rPr>
        <w:color w:val="625354"/>
        <w:spacing w:val="-4"/>
      </w:rPr>
    </w:pPr>
    <w:r>
      <w:rPr>
        <w:color w:val="625354"/>
        <w:spacing w:val="-4"/>
      </w:rPr>
      <w:t>Chancellor: Sir George Buckley</w:t>
    </w:r>
  </w:p>
  <w:p w14:paraId="5D40455C" w14:textId="77777777" w:rsidR="00150E53" w:rsidRDefault="00150E53" w:rsidP="00150E53">
    <w:pPr>
      <w:pStyle w:val="BodyText"/>
      <w:kinsoku w:val="0"/>
      <w:overflowPunct w:val="0"/>
      <w:spacing w:before="30" w:line="283" w:lineRule="auto"/>
      <w:ind w:left="113" w:right="5859"/>
      <w:rPr>
        <w:color w:val="625354"/>
        <w:spacing w:val="-3"/>
      </w:rPr>
    </w:pPr>
    <w:r>
      <w:rPr>
        <w:color w:val="625354"/>
        <w:spacing w:val="-4"/>
      </w:rPr>
      <w:t xml:space="preserve">Vice-Chancellor </w:t>
    </w:r>
    <w:r>
      <w:rPr>
        <w:color w:val="625354"/>
      </w:rPr>
      <w:t xml:space="preserve">and </w:t>
    </w:r>
    <w:r>
      <w:rPr>
        <w:color w:val="625354"/>
        <w:spacing w:val="-3"/>
      </w:rPr>
      <w:t xml:space="preserve">Chief </w:t>
    </w:r>
    <w:r>
      <w:rPr>
        <w:color w:val="625354"/>
        <w:spacing w:val="-4"/>
      </w:rPr>
      <w:t xml:space="preserve">Executive: Professor </w:t>
    </w:r>
    <w:r>
      <w:rPr>
        <w:color w:val="625354"/>
      </w:rPr>
      <w:t xml:space="preserve">Bob </w:t>
    </w:r>
    <w:proofErr w:type="spellStart"/>
    <w:r>
      <w:rPr>
        <w:color w:val="625354"/>
        <w:spacing w:val="-3"/>
      </w:rPr>
      <w:t>Cryan</w:t>
    </w:r>
    <w:proofErr w:type="spellEnd"/>
    <w:r>
      <w:rPr>
        <w:color w:val="625354"/>
        <w:spacing w:val="-3"/>
      </w:rPr>
      <w:t xml:space="preserve"> </w:t>
    </w:r>
    <w:r>
      <w:rPr>
        <w:color w:val="625354"/>
      </w:rPr>
      <w:t xml:space="preserve">CBE DL </w:t>
    </w:r>
    <w:proofErr w:type="spellStart"/>
    <w:r>
      <w:rPr>
        <w:color w:val="625354"/>
        <w:spacing w:val="-3"/>
      </w:rPr>
      <w:t>CMgr</w:t>
    </w:r>
    <w:proofErr w:type="spellEnd"/>
    <w:r>
      <w:rPr>
        <w:color w:val="625354"/>
        <w:spacing w:val="-3"/>
      </w:rPr>
      <w:t xml:space="preserve"> </w:t>
    </w:r>
    <w:r>
      <w:rPr>
        <w:color w:val="625354"/>
        <w:spacing w:val="-4"/>
      </w:rPr>
      <w:t xml:space="preserve">CCMI </w:t>
    </w:r>
    <w:proofErr w:type="spellStart"/>
    <w:r>
      <w:rPr>
        <w:color w:val="625354"/>
        <w:spacing w:val="-3"/>
      </w:rPr>
      <w:t>FREng</w:t>
    </w:r>
    <w:proofErr w:type="spellEnd"/>
    <w:r>
      <w:rPr>
        <w:color w:val="625354"/>
        <w:spacing w:val="-3"/>
      </w:rPr>
      <w:t xml:space="preserve"> </w:t>
    </w:r>
  </w:p>
  <w:p w14:paraId="05B1B23E" w14:textId="77777777" w:rsidR="00150E53" w:rsidRDefault="00150E53" w:rsidP="00150E53">
    <w:pPr>
      <w:pStyle w:val="BodyText"/>
      <w:kinsoku w:val="0"/>
      <w:overflowPunct w:val="0"/>
      <w:spacing w:before="30" w:line="283" w:lineRule="auto"/>
      <w:ind w:left="113" w:right="5859"/>
      <w:rPr>
        <w:color w:val="625354"/>
        <w:spacing w:val="-3"/>
      </w:rPr>
    </w:pPr>
    <w:r>
      <w:rPr>
        <w:color w:val="625354"/>
      </w:rPr>
      <w:t xml:space="preserve">An </w:t>
    </w:r>
    <w:r>
      <w:rPr>
        <w:color w:val="625354"/>
        <w:spacing w:val="-3"/>
      </w:rPr>
      <w:t>exempt charity</w:t>
    </w:r>
  </w:p>
  <w:p w14:paraId="0D0FA382" w14:textId="77777777" w:rsidR="00150E53" w:rsidRPr="00150E53" w:rsidRDefault="00150E53" w:rsidP="00150E53">
    <w:pPr>
      <w:pStyle w:val="BodyText"/>
      <w:kinsoku w:val="0"/>
      <w:overflowPunct w:val="0"/>
      <w:spacing w:before="30" w:line="283" w:lineRule="auto"/>
      <w:ind w:left="113" w:right="5859"/>
      <w:rPr>
        <w:color w:val="625354"/>
        <w:spacing w:val="-3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62336" behindDoc="1" locked="0" layoutInCell="0" allowOverlap="1" wp14:anchorId="396F9182" wp14:editId="082DE945">
              <wp:simplePos x="0" y="0"/>
              <wp:positionH relativeFrom="page">
                <wp:posOffset>565785</wp:posOffset>
              </wp:positionH>
              <wp:positionV relativeFrom="paragraph">
                <wp:posOffset>100965</wp:posOffset>
              </wp:positionV>
              <wp:extent cx="6644005" cy="12700"/>
              <wp:effectExtent l="0" t="0" r="0" b="0"/>
              <wp:wrapNone/>
              <wp:docPr id="3" name="Freeform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44005" cy="12700"/>
                      </a:xfrm>
                      <a:custGeom>
                        <a:avLst/>
                        <a:gdLst>
                          <a:gd name="T0" fmla="*/ 0 w 10463"/>
                          <a:gd name="T1" fmla="*/ 0 h 20"/>
                          <a:gd name="T2" fmla="*/ 6643370 w 10463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463" h="20">
                            <a:moveTo>
                              <a:pt x="0" y="0"/>
                            </a:moveTo>
                            <a:lnTo>
                              <a:pt x="10462" y="0"/>
                            </a:lnTo>
                          </a:path>
                        </a:pathLst>
                      </a:custGeom>
                      <a:noFill/>
                      <a:ln w="4445">
                        <a:solidFill>
                          <a:srgbClr val="62535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1F5AE27" id="Freeform 47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4.55pt,7.95pt,567.65pt,7.95pt" coordsize="104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" o:allowincell="f" filled="f" strokecolor="#625354" strokeweight=".35pt">
              <v:path arrowok="t" o:connecttype="custom" o:connectlocs="0,0;2147483646,0" o:connectangles="0,0"/>
              <w10:wrap anchorx="page"/>
            </v:polyline>
          </w:pict>
        </mc:Fallback>
      </mc:AlternateContent>
    </w:r>
  </w:p>
  <w:p w14:paraId="2C00616F" w14:textId="77777777" w:rsidR="00150E53" w:rsidRDefault="00150E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969AA" w14:textId="77777777" w:rsidR="00F91114" w:rsidRDefault="00F91114" w:rsidP="006E5652">
      <w:r>
        <w:separator/>
      </w:r>
    </w:p>
  </w:footnote>
  <w:footnote w:type="continuationSeparator" w:id="0">
    <w:p w14:paraId="460A5741" w14:textId="77777777" w:rsidR="00F91114" w:rsidRDefault="00F91114" w:rsidP="006E56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45F21"/>
    <w:multiLevelType w:val="hybridMultilevel"/>
    <w:tmpl w:val="6E588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6812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114"/>
    <w:rsid w:val="00150E53"/>
    <w:rsid w:val="002C214D"/>
    <w:rsid w:val="00524E3D"/>
    <w:rsid w:val="006A454A"/>
    <w:rsid w:val="006E5652"/>
    <w:rsid w:val="007D24D4"/>
    <w:rsid w:val="00A40895"/>
    <w:rsid w:val="00B36DA9"/>
    <w:rsid w:val="00BC4CCD"/>
    <w:rsid w:val="00C77D4D"/>
    <w:rsid w:val="00D3145A"/>
    <w:rsid w:val="00D91998"/>
    <w:rsid w:val="00E64F76"/>
    <w:rsid w:val="00E9277C"/>
    <w:rsid w:val="00F845A5"/>
    <w:rsid w:val="00F91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844A09"/>
  <w14:defaultImageDpi w14:val="0"/>
  <w15:docId w15:val="{B5999530-FEF3-453B-8282-6F60C197F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Foco Light" w:hAnsi="Foco Light" w:cs="Foco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4"/>
      <w:szCs w:val="1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Foco Light" w:hAnsi="Foco Light" w:cs="Foco Light"/>
      <w:sz w:val="22"/>
      <w:szCs w:val="22"/>
      <w:lang w:val="en-US" w:eastAsia="x-none"/>
    </w:rPr>
  </w:style>
  <w:style w:type="paragraph" w:styleId="ListParagraph">
    <w:name w:val="List Paragraph"/>
    <w:basedOn w:val="Normal"/>
    <w:uiPriority w:val="1"/>
    <w:qFormat/>
    <w:rPr>
      <w:rFonts w:ascii="Times" w:hAnsi="Times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" w:hAnsi="Times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56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E5652"/>
    <w:rPr>
      <w:rFonts w:ascii="Foco Light" w:hAnsi="Foco Light" w:cs="Foco Light"/>
      <w:sz w:val="22"/>
      <w:szCs w:val="22"/>
      <w:lang w:val="en-US" w:eastAsia="x-none"/>
    </w:rPr>
  </w:style>
  <w:style w:type="paragraph" w:styleId="Footer">
    <w:name w:val="footer"/>
    <w:basedOn w:val="Normal"/>
    <w:link w:val="FooterChar"/>
    <w:uiPriority w:val="99"/>
    <w:unhideWhenUsed/>
    <w:rsid w:val="006E56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E5652"/>
    <w:rPr>
      <w:rFonts w:ascii="Foco Light" w:hAnsi="Foco Light" w:cs="Foco Light"/>
      <w:sz w:val="22"/>
      <w:szCs w:val="22"/>
      <w:lang w:val="en-US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89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895"/>
    <w:rPr>
      <w:rFonts w:ascii="Times New Roman" w:hAnsi="Times New Roman"/>
      <w:sz w:val="18"/>
      <w:szCs w:val="18"/>
      <w:lang w:val="en-US"/>
    </w:rPr>
  </w:style>
  <w:style w:type="paragraph" w:customStyle="1" w:styleId="Default">
    <w:name w:val="Default"/>
    <w:rsid w:val="00F91114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lang w:eastAsia="en-GB"/>
    </w:rPr>
  </w:style>
  <w:style w:type="paragraph" w:customStyle="1" w:styleId="CM6">
    <w:name w:val="CM6"/>
    <w:basedOn w:val="Default"/>
    <w:next w:val="Default"/>
    <w:uiPriority w:val="99"/>
    <w:rsid w:val="00F91114"/>
    <w:pPr>
      <w:spacing w:after="120"/>
    </w:pPr>
    <w:rPr>
      <w:rFonts w:ascii="Times New Roman" w:hAnsi="Times New Roman"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F91114"/>
    <w:pPr>
      <w:spacing w:after="743"/>
    </w:pPr>
    <w:rPr>
      <w:rFonts w:ascii="Times New Roman" w:hAnsi="Times New Roman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F91114"/>
    <w:rPr>
      <w:rFonts w:ascii="Times New Roman" w:hAnsi="Times New Roman" w:cs="Times New Roman"/>
      <w:color w:val="auto"/>
    </w:rPr>
  </w:style>
  <w:style w:type="paragraph" w:customStyle="1" w:styleId="CM8">
    <w:name w:val="CM8"/>
    <w:basedOn w:val="Default"/>
    <w:next w:val="Default"/>
    <w:uiPriority w:val="99"/>
    <w:rsid w:val="00F91114"/>
    <w:pPr>
      <w:spacing w:after="373"/>
    </w:pPr>
    <w:rPr>
      <w:rFonts w:ascii="Times New Roman" w:hAnsi="Times New Roman"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F91114"/>
    <w:pPr>
      <w:spacing w:after="337"/>
    </w:pPr>
    <w:rPr>
      <w:rFonts w:ascii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data\PAESEST\Templates\HRO%20Templates\AA%20-%20LETTER%20TEMPLATES\AA%20-%20Latest%20Letterhead%20Template%20-%20UOH312%20Huddersfield%20Letterhead%20Corpor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E3D86A8CA7A6429873145BFD506384" ma:contentTypeVersion="12" ma:contentTypeDescription="Create a new document." ma:contentTypeScope="" ma:versionID="3060f3feb63fa5c14080bcf75d422f9c">
  <xsd:schema xmlns:xsd="http://www.w3.org/2001/XMLSchema" xmlns:xs="http://www.w3.org/2001/XMLSchema" xmlns:p="http://schemas.microsoft.com/office/2006/metadata/properties" xmlns:ns2="c52bfcf7-793d-42e8-8db8-270a25656485" xmlns:ns3="02af654b-405d-4e40-b9b8-4a87f0c7c578" targetNamespace="http://schemas.microsoft.com/office/2006/metadata/properties" ma:root="true" ma:fieldsID="7953f4153a34997eb434927fe9fda4d1" ns2:_="" ns3:_="">
    <xsd:import namespace="c52bfcf7-793d-42e8-8db8-270a25656485"/>
    <xsd:import namespace="02af654b-405d-4e40-b9b8-4a87f0c7c5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2bfcf7-793d-42e8-8db8-270a256564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f654b-405d-4e40-b9b8-4a87f0c7c57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BC8D7F-48A8-4D0D-8BF7-7D1AF239F2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175BB3-0167-4A18-9CBB-AA0B291E7B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370930-7E8A-43EB-B703-92AA59D1EE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2bfcf7-793d-42e8-8db8-270a25656485"/>
    <ds:schemaRef ds:uri="02af654b-405d-4e40-b9b8-4a87f0c7c5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 - Latest Letterhead Template - UOH312 Huddersfield Letterhead Corporate</Template>
  <TotalTime>8</TotalTime>
  <Pages>1</Pages>
  <Words>204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2029 Huddersfield Letterhead_Corporate_DV1 copy</vt:lpstr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2029 Huddersfield Letterhead_Corporate_DV1 copy</dc:title>
  <dc:subject/>
  <dc:creator>Michelle Lovett</dc:creator>
  <cp:keywords/>
  <dc:description/>
  <cp:lastModifiedBy>Michelle Lovett</cp:lastModifiedBy>
  <cp:revision>1</cp:revision>
  <dcterms:created xsi:type="dcterms:W3CDTF">2022-12-02T10:37:00Z</dcterms:created>
  <dcterms:modified xsi:type="dcterms:W3CDTF">2022-12-02T10:45:00Z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23.0 (Macintosh)</vt:lpwstr>
  </property>
  <property fmtid="{D5CDD505-2E9C-101B-9397-08002B2CF9AE}" pid="3" name="ContentTypeId">
    <vt:lpwstr>0x01010094E3D86A8CA7A6429873145BFD506384</vt:lpwstr>
  </property>
</Properties>
</file>