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sdt>
      <w:sdtPr>
        <w:rPr>
          <w:rFonts w:asciiTheme="majorHAnsi" w:hAnsiTheme="majorHAnsi" w:cstheme="majorHAnsi"/>
          <w:sz w:val="24"/>
          <w:szCs w:val="24"/>
        </w:rPr>
        <w:id w:val="910898555"/>
        <w:docPartObj>
          <w:docPartGallery w:val="Cover Pages"/>
          <w:docPartUnique/>
        </w:docPartObj>
      </w:sdtPr>
      <w:sdtEndPr/>
      <w:sdtContent>
        <w:p w14:paraId="5C2E9152" w14:textId="60594B46" w:rsidR="006B0B15" w:rsidRPr="00117149" w:rsidRDefault="006B0B15" w:rsidP="00117149">
          <w:pPr>
            <w:spacing w:after="120" w:line="240" w:lineRule="auto"/>
            <w:rPr>
              <w:rFonts w:asciiTheme="majorHAnsi" w:hAnsiTheme="majorHAnsi" w:cstheme="majorHAnsi"/>
              <w:sz w:val="24"/>
              <w:szCs w:val="24"/>
            </w:rPr>
          </w:pPr>
        </w:p>
        <w:p w14:paraId="3A105C05" w14:textId="1C568141" w:rsidR="00DA19C6" w:rsidRPr="00E33972" w:rsidRDefault="00BA0F71" w:rsidP="00E33972">
          <w:pPr>
            <w:spacing w:after="120" w:line="240" w:lineRule="auto"/>
            <w:rPr>
              <w:rFonts w:asciiTheme="majorHAnsi" w:hAnsiTheme="majorHAnsi" w:cstheme="majorHAnsi"/>
              <w:sz w:val="24"/>
              <w:szCs w:val="24"/>
            </w:rPr>
          </w:pPr>
          <w:r w:rsidRPr="00117149">
            <w:rPr>
              <w:rFonts w:asciiTheme="majorHAnsi" w:hAnsiTheme="majorHAnsi" w:cstheme="majorHAnsi"/>
              <w:noProof/>
              <w:sz w:val="24"/>
              <w:szCs w:val="24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22752" behindDoc="1" locked="0" layoutInCell="1" allowOverlap="0" wp14:anchorId="0189E769" wp14:editId="714C5E06">
                    <wp:simplePos x="0" y="0"/>
                    <wp:positionH relativeFrom="page">
                      <wp:posOffset>352425</wp:posOffset>
                    </wp:positionH>
                    <wp:positionV relativeFrom="page">
                      <wp:posOffset>771525</wp:posOffset>
                    </wp:positionV>
                    <wp:extent cx="6858000" cy="9134475"/>
                    <wp:effectExtent l="0" t="0" r="0" b="9525"/>
                    <wp:wrapNone/>
                    <wp:docPr id="17" name="Text Box 17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3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82189E" w14:paraId="171E5D42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7592ADB1" w14:textId="77777777" w:rsidR="0082189E" w:rsidRDefault="0082189E">
                                      <w:r>
                                        <w:rPr>
                                          <w:noProof/>
                                          <w:lang w:val="en-GB" w:eastAsia="en-GB"/>
                                        </w:rPr>
                                        <w:drawing>
                                          <wp:inline distT="0" distB="0" distL="0" distR="0" wp14:anchorId="48B7D4E0" wp14:editId="1CB9E400">
                                            <wp:extent cx="6858000" cy="5964072"/>
                                            <wp:effectExtent l="0" t="0" r="0" b="0"/>
                                            <wp:docPr id="20" name="Picture 4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64843" cy="597002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2189E" w14:paraId="5309E4EE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024F75" w:themeFill="accent1"/>
                                      <w:vAlign w:val="center"/>
                                    </w:tcPr>
                                    <w:p w14:paraId="02EC6D7E" w14:textId="017218B0" w:rsidR="0082189E" w:rsidRDefault="005836CC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A5376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>Induction and Settling-In Checklist</w:t>
                                          </w:r>
                                        </w:sdtContent>
                                      </w:sdt>
                                    </w:p>
                                    <w:p w14:paraId="43313D4F" w14:textId="07D8BE3A" w:rsidR="0082189E" w:rsidRDefault="005836CC" w:rsidP="00411632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17FF0">
                                            <w:rPr>
                                              <w:rFonts w:ascii="Arial" w:hAnsi="Arial" w:cs="Arial"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HR </w:t>
                                          </w:r>
                                          <w:r w:rsidR="0082189E" w:rsidRPr="00411632">
                                            <w:rPr>
                                              <w:rFonts w:ascii="Arial" w:hAnsi="Arial" w:cs="Arial"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People and Organisational Development</w:t>
                                          </w:r>
                                        </w:sdtContent>
                                      </w:sdt>
                                      <w:r w:rsidR="0082189E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82189E" w14:paraId="2C2FBA7A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34ABA2" w:themeFill="accent6"/>
                                    </w:tcPr>
                                    <w:p w14:paraId="4EA1B1D3" w14:textId="77777777" w:rsidR="0082189E" w:rsidRDefault="0082189E"/>
                                  </w:tc>
                                </w:tr>
                              </w:tbl>
                              <w:p w14:paraId="3E11B775" w14:textId="77777777" w:rsidR="0082189E" w:rsidRDefault="0082189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89E76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6" type="#_x0000_t202" alt="Cover page layout" style="position:absolute;margin-left:27.75pt;margin-top:60.75pt;width:540pt;height:719.2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82189E" w14:paraId="171E5D42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7592ADB1" w14:textId="77777777" w:rsidR="0082189E" w:rsidRDefault="0082189E"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8B7D4E0" wp14:editId="1CB9E400">
                                      <wp:extent cx="6858000" cy="5964072"/>
                                      <wp:effectExtent l="0" t="0" r="0" b="0"/>
                                      <wp:docPr id="20" name="Picture 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64843" cy="59700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2189E" w14:paraId="5309E4EE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024F75" w:themeFill="accent1"/>
                                <w:vAlign w:val="center"/>
                              </w:tcPr>
                              <w:p w14:paraId="02EC6D7E" w14:textId="017218B0" w:rsidR="0082189E" w:rsidRDefault="005836CC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A5376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Induction and Settling-In Checklist</w:t>
                                    </w:r>
                                  </w:sdtContent>
                                </w:sdt>
                              </w:p>
                              <w:p w14:paraId="43313D4F" w14:textId="07D8BE3A" w:rsidR="0082189E" w:rsidRDefault="005836CC" w:rsidP="00411632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17FF0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HR </w:t>
                                    </w:r>
                                    <w:r w:rsidR="0082189E" w:rsidRPr="00411632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People and Organisational Development</w:t>
                                    </w:r>
                                  </w:sdtContent>
                                </w:sdt>
                                <w:r w:rsidR="0082189E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82189E" w14:paraId="2C2FBA7A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34ABA2" w:themeFill="accent6"/>
                              </w:tcPr>
                              <w:p w14:paraId="4EA1B1D3" w14:textId="77777777" w:rsidR="0082189E" w:rsidRDefault="0082189E"/>
                            </w:tc>
                          </w:tr>
                        </w:tbl>
                        <w:p w14:paraId="3E11B775" w14:textId="77777777" w:rsidR="0082189E" w:rsidRDefault="0082189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B0B15" w:rsidRPr="00117149">
            <w:rPr>
              <w:rFonts w:asciiTheme="majorHAnsi" w:hAnsiTheme="majorHAnsi" w:cstheme="majorHAnsi"/>
              <w:sz w:val="24"/>
              <w:szCs w:val="24"/>
            </w:rPr>
            <w:br w:type="page"/>
          </w:r>
        </w:p>
      </w:sdtContent>
    </w:sdt>
    <w:bookmarkStart w:id="0" w:name="_Toc16689107" w:displacedByCustomXml="prev"/>
    <w:bookmarkEnd w:id="0"/>
    <w:p w14:paraId="4B53B45A" w14:textId="5BA00F09" w:rsidR="00F37BA7" w:rsidRDefault="005D2876" w:rsidP="00431400">
      <w:pPr>
        <w:pStyle w:val="Heading1"/>
        <w:spacing w:line="360" w:lineRule="auto"/>
      </w:pPr>
      <w:r>
        <w:lastRenderedPageBreak/>
        <w:t xml:space="preserve">Your </w:t>
      </w:r>
      <w:r w:rsidR="005007CA" w:rsidRPr="005007CA">
        <w:t>First Day</w:t>
      </w:r>
      <w:r w:rsidR="005007CA">
        <w:t xml:space="preserve">: </w:t>
      </w:r>
      <w:r w:rsidR="005007CA" w:rsidRPr="005007CA">
        <w:t xml:space="preserve">Welcome to </w:t>
      </w:r>
      <w:r>
        <w:t>y</w:t>
      </w:r>
      <w:r w:rsidR="005007CA" w:rsidRPr="005007CA">
        <w:t>our new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007CA" w14:paraId="424BA5F0" w14:textId="77777777" w:rsidTr="005007CA">
        <w:tc>
          <w:tcPr>
            <w:tcW w:w="5228" w:type="dxa"/>
            <w:shd w:val="clear" w:color="auto" w:fill="024F75" w:themeFill="accent1"/>
          </w:tcPr>
          <w:p w14:paraId="3D76BE7A" w14:textId="11A7433E" w:rsidR="005007CA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Your Office/Location</w:t>
            </w:r>
          </w:p>
        </w:tc>
        <w:tc>
          <w:tcPr>
            <w:tcW w:w="5228" w:type="dxa"/>
          </w:tcPr>
          <w:p w14:paraId="0F7623E4" w14:textId="77777777" w:rsidR="005007CA" w:rsidRPr="006350E6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  <w:tr w:rsidR="005007CA" w14:paraId="41C3A336" w14:textId="77777777" w:rsidTr="005007CA">
        <w:tc>
          <w:tcPr>
            <w:tcW w:w="5228" w:type="dxa"/>
            <w:shd w:val="clear" w:color="auto" w:fill="024F75" w:themeFill="accent1"/>
          </w:tcPr>
          <w:p w14:paraId="6B29C64C" w14:textId="573C0BF1" w:rsidR="005007CA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007CA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Your Phone Number</w:t>
            </w:r>
          </w:p>
        </w:tc>
        <w:tc>
          <w:tcPr>
            <w:tcW w:w="5228" w:type="dxa"/>
          </w:tcPr>
          <w:p w14:paraId="3CA930D8" w14:textId="77777777" w:rsidR="005007CA" w:rsidRPr="006350E6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  <w:tr w:rsidR="005007CA" w14:paraId="0754EF5C" w14:textId="77777777" w:rsidTr="005007CA">
        <w:tc>
          <w:tcPr>
            <w:tcW w:w="5228" w:type="dxa"/>
            <w:shd w:val="clear" w:color="auto" w:fill="024F75" w:themeFill="accent1"/>
          </w:tcPr>
          <w:p w14:paraId="0959392B" w14:textId="047B904C" w:rsidR="005007CA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007CA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Your Mentor/Buddy</w:t>
            </w:r>
            <w:r w:rsidR="005D28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Name</w:t>
            </w:r>
          </w:p>
        </w:tc>
        <w:tc>
          <w:tcPr>
            <w:tcW w:w="5228" w:type="dxa"/>
          </w:tcPr>
          <w:p w14:paraId="3EF2E556" w14:textId="77777777" w:rsidR="005007CA" w:rsidRPr="006350E6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  <w:tr w:rsidR="005007CA" w14:paraId="44369D75" w14:textId="77777777" w:rsidTr="005007CA">
        <w:tc>
          <w:tcPr>
            <w:tcW w:w="5228" w:type="dxa"/>
            <w:shd w:val="clear" w:color="auto" w:fill="024F75" w:themeFill="accent1"/>
          </w:tcPr>
          <w:p w14:paraId="606F4B1A" w14:textId="26E82BA7" w:rsidR="005007CA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007CA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Your </w:t>
            </w:r>
            <w:r w:rsidR="005D28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Mentor/Buddy Phone Number</w:t>
            </w:r>
          </w:p>
        </w:tc>
        <w:tc>
          <w:tcPr>
            <w:tcW w:w="5228" w:type="dxa"/>
          </w:tcPr>
          <w:p w14:paraId="28A10481" w14:textId="77777777" w:rsidR="005007CA" w:rsidRPr="006350E6" w:rsidRDefault="005007C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</w:tbl>
    <w:p w14:paraId="6F977488" w14:textId="205E6637" w:rsidR="0036695A" w:rsidRDefault="0036695A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60841988" w14:textId="61670287" w:rsidR="0036695A" w:rsidRDefault="00522CD7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noProof/>
        </w:rPr>
        <w:drawing>
          <wp:inline distT="0" distB="0" distL="0" distR="0" wp14:anchorId="47D8EB48" wp14:editId="67C6F4C2">
            <wp:extent cx="6626433" cy="25177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433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B868" w14:textId="77777777" w:rsidR="0036695A" w:rsidRDefault="0036695A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5D2876" w14:paraId="22842748" w14:textId="77777777" w:rsidTr="00023394">
        <w:tc>
          <w:tcPr>
            <w:tcW w:w="7366" w:type="dxa"/>
            <w:shd w:val="clear" w:color="auto" w:fill="024F75" w:themeFill="accent1"/>
          </w:tcPr>
          <w:p w14:paraId="40A4B30F" w14:textId="5D008A79" w:rsidR="005D2876" w:rsidRPr="00522CD7" w:rsidRDefault="005D2876" w:rsidP="00431400">
            <w:pPr>
              <w:spacing w:line="360" w:lineRule="auto"/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Things to get you started</w:t>
            </w:r>
          </w:p>
        </w:tc>
        <w:tc>
          <w:tcPr>
            <w:tcW w:w="3090" w:type="dxa"/>
            <w:gridSpan w:val="2"/>
            <w:shd w:val="clear" w:color="auto" w:fill="024F75" w:themeFill="accent1"/>
          </w:tcPr>
          <w:p w14:paraId="117722F1" w14:textId="2AD9CB9D" w:rsidR="005D2876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</w:t>
            </w:r>
            <w:r w:rsidR="008D7505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/Completed</w:t>
            </w:r>
          </w:p>
        </w:tc>
      </w:tr>
      <w:tr w:rsidR="0036695A" w14:paraId="57DFF656" w14:textId="77777777" w:rsidTr="002A2B69">
        <w:tc>
          <w:tcPr>
            <w:tcW w:w="7366" w:type="dxa"/>
            <w:shd w:val="clear" w:color="auto" w:fill="FFFFFF" w:themeFill="background1"/>
          </w:tcPr>
          <w:p w14:paraId="6A5D33C7" w14:textId="529C816B" w:rsidR="0036695A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Arrive at Human Resources to register (Level 6, Schwann Building).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1498584D" w14:textId="77777777" w:rsidR="0036695A" w:rsidRPr="006350E6" w:rsidRDefault="0036695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505970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38030E1" w14:textId="15FDD174" w:rsidR="0036695A" w:rsidRDefault="002A2B69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329DA828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65B6D887" w14:textId="1E923503" w:rsidR="00001F91" w:rsidRPr="00522CD7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 xml:space="preserve">Initial introduction to your new team colleagues. </w:t>
            </w:r>
          </w:p>
        </w:tc>
      </w:tr>
      <w:tr w:rsidR="0036695A" w14:paraId="7CA06573" w14:textId="77777777" w:rsidTr="002A2B69">
        <w:tc>
          <w:tcPr>
            <w:tcW w:w="7366" w:type="dxa"/>
            <w:shd w:val="clear" w:color="auto" w:fill="FFFFFF" w:themeFill="background1"/>
          </w:tcPr>
          <w:p w14:paraId="00957B86" w14:textId="5FE0869A" w:rsidR="0036695A" w:rsidRPr="0036695A" w:rsidRDefault="0036695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36695A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Seating plan with who’s who in your team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01B07C2E" w14:textId="77777777" w:rsidR="0036695A" w:rsidRPr="006350E6" w:rsidRDefault="0036695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340978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A98A28A" w14:textId="3A7ECB9E" w:rsidR="0036695A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09C86EE0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78986786" w14:textId="4D78D4C8" w:rsidR="00001F91" w:rsidRPr="00522CD7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Settling in at your desk &amp; computer/telephone basics</w:t>
            </w:r>
          </w:p>
        </w:tc>
      </w:tr>
      <w:tr w:rsidR="00001F91" w14:paraId="1AF31367" w14:textId="77777777" w:rsidTr="002A2B69">
        <w:tc>
          <w:tcPr>
            <w:tcW w:w="7366" w:type="dxa"/>
            <w:shd w:val="clear" w:color="auto" w:fill="FFFFFF" w:themeFill="background1"/>
          </w:tcPr>
          <w:p w14:paraId="0519AB73" w14:textId="37AA7206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Login information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4D2FD78" w14:textId="144CE289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002665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D52C240" w14:textId="31EA018B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7E3C0847" w14:textId="77777777" w:rsidTr="002A2B69">
        <w:tc>
          <w:tcPr>
            <w:tcW w:w="7366" w:type="dxa"/>
            <w:shd w:val="clear" w:color="auto" w:fill="FFFFFF" w:themeFill="background1"/>
          </w:tcPr>
          <w:p w14:paraId="64ED6A45" w14:textId="7FA62802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P</w:t>
            </w: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ersonal drive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0312D035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708639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03CA2D64" w14:textId="5FE21E58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734CC1F6" w14:textId="77777777" w:rsidTr="002A2B69">
        <w:tc>
          <w:tcPr>
            <w:tcW w:w="7366" w:type="dxa"/>
            <w:shd w:val="clear" w:color="auto" w:fill="FFFFFF" w:themeFill="background1"/>
          </w:tcPr>
          <w:p w14:paraId="50898D97" w14:textId="267292F7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S</w:t>
            </w: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hared drive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809BD0F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528071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8A6D52C" w14:textId="3E51BA08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086BDCED" w14:textId="77777777" w:rsidTr="002A2B69">
        <w:tc>
          <w:tcPr>
            <w:tcW w:w="7366" w:type="dxa"/>
            <w:shd w:val="clear" w:color="auto" w:fill="FFFFFF" w:themeFill="background1"/>
          </w:tcPr>
          <w:p w14:paraId="51A871D3" w14:textId="12B36CEB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E</w:t>
            </w: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mail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6239899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922330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5EA20377" w14:textId="262A903B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2594006E" w14:textId="77777777" w:rsidTr="002A2B69">
        <w:tc>
          <w:tcPr>
            <w:tcW w:w="7366" w:type="dxa"/>
            <w:shd w:val="clear" w:color="auto" w:fill="FFFFFF" w:themeFill="background1"/>
          </w:tcPr>
          <w:p w14:paraId="3DE2D8F0" w14:textId="09F928B5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StaffHub and telephone directory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2A94222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777594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25AEF1C" w14:textId="50D39816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4DC76983" w14:textId="77777777" w:rsidTr="002A2B69">
        <w:tc>
          <w:tcPr>
            <w:tcW w:w="7366" w:type="dxa"/>
            <w:shd w:val="clear" w:color="auto" w:fill="FFFFFF" w:themeFill="background1"/>
          </w:tcPr>
          <w:p w14:paraId="062B1BED" w14:textId="530F7771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T</w:t>
            </w: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elephone use appropriate greeting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EDB066D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48348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3924754" w14:textId="1169376B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1D27A866" w14:textId="77777777" w:rsidTr="002A2B69">
        <w:tc>
          <w:tcPr>
            <w:tcW w:w="7366" w:type="dxa"/>
            <w:shd w:val="clear" w:color="auto" w:fill="FFFFFF" w:themeFill="background1"/>
          </w:tcPr>
          <w:p w14:paraId="6015AC3C" w14:textId="4C7C2A51" w:rsidR="00001F91" w:rsidRPr="0036695A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T</w:t>
            </w: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ransferring calls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A7D65C5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60269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7B60696" w14:textId="38837918" w:rsidR="00001F91" w:rsidRDefault="00896E14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001F91" w14:paraId="308B9152" w14:textId="77777777" w:rsidTr="002A2B69">
        <w:tc>
          <w:tcPr>
            <w:tcW w:w="7366" w:type="dxa"/>
            <w:shd w:val="clear" w:color="auto" w:fill="FFFFFF" w:themeFill="background1"/>
          </w:tcPr>
          <w:p w14:paraId="7FAF54E8" w14:textId="394BAD73" w:rsidR="00001F91" w:rsidRPr="00001F91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V</w:t>
            </w:r>
            <w:r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oicemail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04595573" w14:textId="77777777" w:rsidR="00001F91" w:rsidRPr="006350E6" w:rsidRDefault="00001F91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952206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22FD858" w14:textId="6D1A0B02" w:rsidR="00001F91" w:rsidRDefault="00522CD7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96E14" w14:paraId="5E4AFB93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121F8556" w14:textId="5DA999B1" w:rsidR="00896E14" w:rsidRPr="00522CD7" w:rsidRDefault="00896E14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lastRenderedPageBreak/>
              <w:t>Office Essentials</w:t>
            </w:r>
          </w:p>
        </w:tc>
      </w:tr>
      <w:tr w:rsidR="00896E14" w14:paraId="4812A6DC" w14:textId="77777777" w:rsidTr="005D2876">
        <w:tc>
          <w:tcPr>
            <w:tcW w:w="7366" w:type="dxa"/>
            <w:shd w:val="clear" w:color="auto" w:fill="FFFFFF" w:themeFill="background1"/>
          </w:tcPr>
          <w:p w14:paraId="2E3B3471" w14:textId="7A503DF2" w:rsidR="00896E14" w:rsidRDefault="00896E14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896E14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Kitchen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057B056" w14:textId="77777777" w:rsidR="00896E14" w:rsidRPr="006350E6" w:rsidRDefault="00896E14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82073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  <w:bottom w:val="single" w:sz="4" w:space="0" w:color="auto"/>
                </w:tcBorders>
                <w:shd w:val="clear" w:color="auto" w:fill="FFFFFF" w:themeFill="background1"/>
              </w:tcPr>
              <w:p w14:paraId="2F14B28D" w14:textId="1BAC3E7A" w:rsidR="00896E14" w:rsidRDefault="005D287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96E14" w14:paraId="142647C4" w14:textId="77777777" w:rsidTr="005D2876">
        <w:tc>
          <w:tcPr>
            <w:tcW w:w="7366" w:type="dxa"/>
            <w:shd w:val="clear" w:color="auto" w:fill="FFFFFF" w:themeFill="background1"/>
          </w:tcPr>
          <w:p w14:paraId="410AB19E" w14:textId="6B32297E" w:rsidR="00896E14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E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mergency exits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524CCAA5" w14:textId="77777777" w:rsidR="00896E14" w:rsidRPr="006350E6" w:rsidRDefault="00896E14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60468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7070A62" w14:textId="249E7354" w:rsidR="00896E14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96E14" w14:paraId="6F1EF19B" w14:textId="77777777" w:rsidTr="005D2876">
        <w:tc>
          <w:tcPr>
            <w:tcW w:w="7366" w:type="dxa"/>
            <w:shd w:val="clear" w:color="auto" w:fill="FFFFFF" w:themeFill="background1"/>
          </w:tcPr>
          <w:p w14:paraId="77163E6E" w14:textId="75B291BE" w:rsidR="00896E14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P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igeon hole/post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2B65F341" w14:textId="77777777" w:rsidR="00896E14" w:rsidRPr="006350E6" w:rsidRDefault="00896E14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35873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0131D0AB" w14:textId="34BB1CF2" w:rsidR="00896E14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22CD7" w14:paraId="4CC679FB" w14:textId="77777777" w:rsidTr="005D2876">
        <w:tc>
          <w:tcPr>
            <w:tcW w:w="7366" w:type="dxa"/>
            <w:shd w:val="clear" w:color="auto" w:fill="FFFFFF" w:themeFill="background1"/>
          </w:tcPr>
          <w:p w14:paraId="05697D21" w14:textId="3C3CBB0A" w:rsidR="00522CD7" w:rsidRPr="00522CD7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T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ea/coffee/milk arrangements 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AF2137C" w14:textId="77777777" w:rsidR="00522CD7" w:rsidRPr="006350E6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208690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3E2543C" w14:textId="24F1C254" w:rsidR="00522CD7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22CD7" w14:paraId="160B3F60" w14:textId="77777777" w:rsidTr="005D2876">
        <w:tc>
          <w:tcPr>
            <w:tcW w:w="7366" w:type="dxa"/>
            <w:shd w:val="clear" w:color="auto" w:fill="FFFFFF" w:themeFill="background1"/>
          </w:tcPr>
          <w:p w14:paraId="277E2BF5" w14:textId="35A28EA4" w:rsidR="00522CD7" w:rsidRPr="00522CD7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C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ore working hours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2E692BCC" w14:textId="77777777" w:rsidR="00522CD7" w:rsidRPr="006350E6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923495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13C20A21" w14:textId="52778114" w:rsidR="00522CD7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22CD7" w14:paraId="43CDCF79" w14:textId="77777777" w:rsidTr="005D2876">
        <w:tc>
          <w:tcPr>
            <w:tcW w:w="7366" w:type="dxa"/>
            <w:shd w:val="clear" w:color="auto" w:fill="FFFFFF" w:themeFill="background1"/>
          </w:tcPr>
          <w:p w14:paraId="2FCFAC00" w14:textId="16162BA0" w:rsidR="00522CD7" w:rsidRPr="00522CD7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L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ocation of toilets 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D064847" w14:textId="77777777" w:rsidR="00522CD7" w:rsidRPr="006350E6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4098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050FA230" w14:textId="3FD43E55" w:rsidR="00522CD7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22CD7" w14:paraId="2343549C" w14:textId="77777777" w:rsidTr="005D2876">
        <w:tc>
          <w:tcPr>
            <w:tcW w:w="7366" w:type="dxa"/>
            <w:shd w:val="clear" w:color="auto" w:fill="FFFFFF" w:themeFill="background1"/>
          </w:tcPr>
          <w:p w14:paraId="3E373E49" w14:textId="32D2C70D" w:rsidR="00522CD7" w:rsidRPr="00522CD7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S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tationery supplies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685D4DF5" w14:textId="77777777" w:rsidR="00522CD7" w:rsidRPr="006350E6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487092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5E84AF3B" w14:textId="6D9BED4F" w:rsidR="00522CD7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22CD7" w14:paraId="33260C47" w14:textId="77777777" w:rsidTr="005D2876">
        <w:tc>
          <w:tcPr>
            <w:tcW w:w="7366" w:type="dxa"/>
            <w:shd w:val="clear" w:color="auto" w:fill="FFFFFF" w:themeFill="background1"/>
          </w:tcPr>
          <w:p w14:paraId="5B6E9C49" w14:textId="362065C6" w:rsidR="00522CD7" w:rsidRPr="00522CD7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Bins/confidential waste and recycling  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D6E8B7D" w14:textId="77777777" w:rsidR="00522CD7" w:rsidRPr="006350E6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020232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54EA149F" w14:textId="4192F954" w:rsidR="00522CD7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22CD7" w14:paraId="1A67FDAB" w14:textId="77777777" w:rsidTr="005D2876">
        <w:tc>
          <w:tcPr>
            <w:tcW w:w="7366" w:type="dxa"/>
            <w:shd w:val="clear" w:color="auto" w:fill="FFFFFF" w:themeFill="background1"/>
          </w:tcPr>
          <w:p w14:paraId="4E6F02C9" w14:textId="1C53E218" w:rsidR="00522CD7" w:rsidRPr="00522CD7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P</w:t>
            </w:r>
            <w:r w:rsidRPr="00522CD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hotocopier &amp; printer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13CAC345" w14:textId="77777777" w:rsidR="00522CD7" w:rsidRPr="006350E6" w:rsidRDefault="00522CD7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513211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4B1F745" w14:textId="0E294E11" w:rsidR="00522CD7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D2876" w14:paraId="5996B0BA" w14:textId="77777777" w:rsidTr="006623D3">
        <w:tc>
          <w:tcPr>
            <w:tcW w:w="7366" w:type="dxa"/>
            <w:shd w:val="clear" w:color="auto" w:fill="024F75" w:themeFill="accent1"/>
          </w:tcPr>
          <w:p w14:paraId="37C2BF82" w14:textId="61A496A0" w:rsidR="005D2876" w:rsidRPr="00522CD7" w:rsidRDefault="00A3480C" w:rsidP="00431400">
            <w:pPr>
              <w:spacing w:line="360" w:lineRule="auto"/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br w:type="page"/>
            </w:r>
            <w:r w:rsidR="005D2876"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Things to get you started</w:t>
            </w:r>
          </w:p>
        </w:tc>
        <w:tc>
          <w:tcPr>
            <w:tcW w:w="3090" w:type="dxa"/>
            <w:gridSpan w:val="2"/>
            <w:shd w:val="clear" w:color="auto" w:fill="024F75" w:themeFill="accent1"/>
          </w:tcPr>
          <w:p w14:paraId="4FED31A7" w14:textId="22796418" w:rsidR="005D2876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</w:t>
            </w:r>
            <w:r w:rsidR="008D7505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/Completed</w:t>
            </w:r>
          </w:p>
        </w:tc>
      </w:tr>
      <w:tr w:rsidR="00A6721A" w14:paraId="226B70C6" w14:textId="77777777" w:rsidTr="005D2876">
        <w:tc>
          <w:tcPr>
            <w:tcW w:w="7366" w:type="dxa"/>
            <w:shd w:val="clear" w:color="auto" w:fill="FFFFFF" w:themeFill="background1"/>
          </w:tcPr>
          <w:p w14:paraId="0506C057" w14:textId="2F0A3742" w:rsidR="00A6721A" w:rsidRPr="0036695A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Get your ID Card from Library Reception (Level 4, Schwann Building)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6F0D8B3D" w14:textId="77777777" w:rsidR="00A6721A" w:rsidRPr="006350E6" w:rsidRDefault="00A6721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437019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5A3A7DB" w14:textId="6FC6A6B7" w:rsidR="00A6721A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6721A" w14:paraId="7F553087" w14:textId="77777777" w:rsidTr="005D2876">
        <w:tc>
          <w:tcPr>
            <w:tcW w:w="7366" w:type="dxa"/>
            <w:shd w:val="clear" w:color="auto" w:fill="FFFFFF" w:themeFill="background1"/>
          </w:tcPr>
          <w:p w14:paraId="01C100BC" w14:textId="581D83D5" w:rsidR="00A6721A" w:rsidRPr="0036695A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Tour of the immediate work area and building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6445E7DD" w14:textId="77777777" w:rsidR="00A6721A" w:rsidRPr="006350E6" w:rsidRDefault="00A6721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673383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8DCF2A2" w14:textId="12287E48" w:rsidR="00A6721A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6721A" w14:paraId="143E9A71" w14:textId="77777777" w:rsidTr="005D2876">
        <w:tc>
          <w:tcPr>
            <w:tcW w:w="7366" w:type="dxa"/>
            <w:shd w:val="clear" w:color="auto" w:fill="FFFFFF" w:themeFill="background1"/>
          </w:tcPr>
          <w:p w14:paraId="023398AB" w14:textId="38A61FC4" w:rsidR="00A6721A" w:rsidRPr="0036695A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Issued office key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107481B6" w14:textId="77777777" w:rsidR="00A6721A" w:rsidRPr="006350E6" w:rsidRDefault="00A6721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16732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0A0CF53" w14:textId="0F155362" w:rsidR="00A6721A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6721A" w14:paraId="674D2C14" w14:textId="77777777" w:rsidTr="005D2876">
        <w:tc>
          <w:tcPr>
            <w:tcW w:w="7366" w:type="dxa"/>
            <w:shd w:val="clear" w:color="auto" w:fill="FFFFFF" w:themeFill="background1"/>
          </w:tcPr>
          <w:p w14:paraId="40B79B1F" w14:textId="16975280" w:rsidR="00A6721A" w:rsidRPr="0036695A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Complete a DSE assessment and liaise with your DSE assessor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. Please</w:t>
            </w: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click </w:t>
            </w:r>
            <w:hyperlink r:id="rId11" w:history="1">
              <w:r w:rsidRPr="00A3480C">
                <w:rPr>
                  <w:rStyle w:val="Hyperlink"/>
                  <w:rFonts w:ascii="Arial" w:eastAsia="Calibri" w:hAnsi="Arial" w:cs="Arial"/>
                  <w:b w:val="0"/>
                  <w:sz w:val="24"/>
                  <w:szCs w:val="24"/>
                  <w:lang w:val="en-GB" w:eastAsia="de-DE"/>
                </w:rPr>
                <w:t>here</w:t>
              </w:r>
            </w:hyperlink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for more info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rmation.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5EC6C555" w14:textId="77777777" w:rsidR="00A6721A" w:rsidRPr="006350E6" w:rsidRDefault="00A6721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675575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0A8D3C40" w14:textId="36457EEB" w:rsidR="00A6721A" w:rsidRDefault="005836CC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6721A" w14:paraId="7FB876B6" w14:textId="77777777" w:rsidTr="005D2876">
        <w:tc>
          <w:tcPr>
            <w:tcW w:w="7366" w:type="dxa"/>
            <w:shd w:val="clear" w:color="auto" w:fill="FFFFFF" w:themeFill="background1"/>
          </w:tcPr>
          <w:p w14:paraId="16A0EA63" w14:textId="27E410EB" w:rsidR="00A6721A" w:rsidRPr="0036695A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Review of your first day with your manager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64C99C1" w14:textId="77777777" w:rsidR="00A6721A" w:rsidRPr="006350E6" w:rsidRDefault="00A6721A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819112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3B34706" w14:textId="3B43EA47" w:rsidR="00A6721A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</w:tbl>
    <w:p w14:paraId="6C814213" w14:textId="08F48805" w:rsidR="00896E14" w:rsidRDefault="00896E14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74881408" w14:textId="77777777" w:rsidR="008D7505" w:rsidRDefault="008D7505" w:rsidP="008D7505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 w:rsidRPr="008D7505">
        <w:rPr>
          <w:rFonts w:ascii="Arial" w:eastAsia="Calibri" w:hAnsi="Arial" w:cs="Arial"/>
          <w:color w:val="auto"/>
          <w:sz w:val="24"/>
          <w:szCs w:val="24"/>
          <w:lang w:val="en-GB" w:eastAsia="de-DE"/>
        </w:rPr>
        <w:t>NB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: please note, you can find lots of useful information </w:t>
      </w:r>
      <w:r w:rsidRPr="007A5376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and resources on the People 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and</w:t>
      </w:r>
      <w:r w:rsidRPr="007A5376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 Organisational Development 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Welcome and Settling-In </w:t>
      </w:r>
      <w:r w:rsidRPr="007A5376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web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page by clicking </w:t>
      </w:r>
      <w:hyperlink r:id="rId12" w:history="1">
        <w:r w:rsidRPr="007A5376">
          <w:rPr>
            <w:rStyle w:val="Hyperlink"/>
            <w:rFonts w:ascii="Arial" w:eastAsia="Calibri" w:hAnsi="Arial" w:cs="Arial"/>
            <w:b w:val="0"/>
            <w:sz w:val="24"/>
            <w:szCs w:val="24"/>
            <w:lang w:val="en-GB" w:eastAsia="de-DE"/>
          </w:rPr>
          <w:t>here</w:t>
        </w:r>
      </w:hyperlink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.</w:t>
      </w:r>
    </w:p>
    <w:p w14:paraId="23755E76" w14:textId="77777777" w:rsidR="008D7505" w:rsidRDefault="008D7505" w:rsidP="008D7505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68B5898A" w14:textId="77777777" w:rsidR="008D7505" w:rsidRDefault="008D7505" w:rsidP="008D7505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The end of your first day 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697"/>
        <w:gridCol w:w="4548"/>
        <w:gridCol w:w="680"/>
      </w:tblGrid>
      <w:tr w:rsidR="008D7505" w14:paraId="0B58DB50" w14:textId="77777777" w:rsidTr="00D313A5">
        <w:tc>
          <w:tcPr>
            <w:tcW w:w="4531" w:type="dxa"/>
            <w:tcBorders>
              <w:right w:val="nil"/>
            </w:tcBorders>
            <w:shd w:val="clear" w:color="auto" w:fill="024F75" w:themeFill="accent1"/>
          </w:tcPr>
          <w:p w14:paraId="68143037" w14:textId="77777777" w:rsidR="008D7505" w:rsidRDefault="008D7505" w:rsidP="00D313A5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New Starter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153482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98AA890" w14:textId="77777777" w:rsidR="008D7505" w:rsidRDefault="008D7505" w:rsidP="00D313A5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  <w:tc>
          <w:tcPr>
            <w:tcW w:w="4548" w:type="dxa"/>
            <w:tcBorders>
              <w:left w:val="nil"/>
              <w:right w:val="nil"/>
            </w:tcBorders>
            <w:shd w:val="clear" w:color="auto" w:fill="024F75" w:themeFill="accent1"/>
          </w:tcPr>
          <w:p w14:paraId="07717C73" w14:textId="77777777" w:rsidR="008D7505" w:rsidRDefault="008D7505" w:rsidP="00D313A5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Line Manager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113411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7BFFCFA" w14:textId="77777777" w:rsidR="008D7505" w:rsidRDefault="008D7505" w:rsidP="00D313A5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</w:tbl>
    <w:p w14:paraId="2812CE7B" w14:textId="77777777" w:rsidR="008D7505" w:rsidRDefault="008D7505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2431D514" w14:textId="6EFC2EE6" w:rsidR="00A3480C" w:rsidRDefault="00A3480C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4E81E4C6" w14:textId="2AEB77C1" w:rsidR="00A3480C" w:rsidRDefault="00A3480C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2417C8F9" w14:textId="3F85C08A" w:rsidR="00896E14" w:rsidRDefault="00896E14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305F65B9" w14:textId="72EFEA3F" w:rsidR="00A3480C" w:rsidRDefault="00A3480C" w:rsidP="00431400">
      <w:pPr>
        <w:spacing w:after="200"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br w:type="page"/>
      </w:r>
    </w:p>
    <w:p w14:paraId="78FA70EA" w14:textId="175C1047" w:rsidR="00896E14" w:rsidRDefault="005D2876" w:rsidP="00431400">
      <w:pPr>
        <w:pStyle w:val="Heading1"/>
        <w:spacing w:line="360" w:lineRule="auto"/>
      </w:pPr>
      <w:r>
        <w:lastRenderedPageBreak/>
        <w:t xml:space="preserve">Your </w:t>
      </w:r>
      <w:r w:rsidR="002A2B69" w:rsidRPr="002A2B69">
        <w:t xml:space="preserve">First </w:t>
      </w:r>
      <w:r w:rsidR="002A2B69">
        <w:t>Week:</w:t>
      </w:r>
      <w:r w:rsidR="002A2B69" w:rsidRPr="002A2B69">
        <w:t xml:space="preserve"> Welcome to </w:t>
      </w:r>
      <w:r>
        <w:t>y</w:t>
      </w:r>
      <w:r w:rsidR="002A2B69" w:rsidRPr="002A2B69">
        <w:t>our new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5D2876" w14:paraId="2E505AEA" w14:textId="77777777" w:rsidTr="0004570B">
        <w:tc>
          <w:tcPr>
            <w:tcW w:w="7366" w:type="dxa"/>
            <w:shd w:val="clear" w:color="auto" w:fill="024F75" w:themeFill="accent1"/>
          </w:tcPr>
          <w:p w14:paraId="3211D856" w14:textId="77777777" w:rsidR="005D2876" w:rsidRPr="00522CD7" w:rsidRDefault="005D2876" w:rsidP="00431400">
            <w:pPr>
              <w:spacing w:line="360" w:lineRule="auto"/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Things to get you started</w:t>
            </w:r>
          </w:p>
        </w:tc>
        <w:tc>
          <w:tcPr>
            <w:tcW w:w="3090" w:type="dxa"/>
            <w:gridSpan w:val="2"/>
            <w:shd w:val="clear" w:color="auto" w:fill="024F75" w:themeFill="accent1"/>
          </w:tcPr>
          <w:p w14:paraId="6754766E" w14:textId="32B84CE9" w:rsidR="005D2876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</w:t>
            </w:r>
            <w:r w:rsidR="008D7505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/Completed</w:t>
            </w:r>
          </w:p>
        </w:tc>
      </w:tr>
      <w:tr w:rsidR="00A3480C" w14:paraId="50BD3AD3" w14:textId="77777777" w:rsidTr="005D2876">
        <w:tc>
          <w:tcPr>
            <w:tcW w:w="7366" w:type="dxa"/>
            <w:shd w:val="clear" w:color="auto" w:fill="FFFFFF" w:themeFill="background1"/>
          </w:tcPr>
          <w:p w14:paraId="5BBC8DA3" w14:textId="1C705FBD" w:rsidR="00A3480C" w:rsidRPr="0036695A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Your role and responsibilities and how these fit with in the wider context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6B927CC1" w14:textId="77777777" w:rsidR="00A3480C" w:rsidRPr="006350E6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85699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DC8F072" w14:textId="4DD41A1C" w:rsidR="00A3480C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 w:rsidRPr="006350E6"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3480C" w:rsidRPr="00522CD7" w14:paraId="5B2E1E32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448270CC" w14:textId="0EA73445" w:rsidR="00A3480C" w:rsidRPr="00522CD7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 w:rsidRPr="002A2B69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Familiarise yourself with the following</w:t>
            </w:r>
          </w:p>
        </w:tc>
      </w:tr>
      <w:tr w:rsidR="00A3480C" w14:paraId="24F1224E" w14:textId="77777777" w:rsidTr="005D2876">
        <w:tc>
          <w:tcPr>
            <w:tcW w:w="7366" w:type="dxa"/>
            <w:shd w:val="clear" w:color="auto" w:fill="FFFFFF" w:themeFill="background1"/>
          </w:tcPr>
          <w:p w14:paraId="13494713" w14:textId="388A1D8D" w:rsidR="00A3480C" w:rsidRPr="0036695A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Or</w:t>
            </w: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ganisational chart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7D384E62" w14:textId="77777777" w:rsidR="00A3480C" w:rsidRPr="006350E6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205122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424056D" w14:textId="77777777" w:rsidR="00A3480C" w:rsidRDefault="00A3480C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3480C" w14:paraId="3D8B4D33" w14:textId="77777777" w:rsidTr="005D2876">
        <w:tc>
          <w:tcPr>
            <w:tcW w:w="7366" w:type="dxa"/>
            <w:shd w:val="clear" w:color="auto" w:fill="FFFFFF" w:themeFill="background1"/>
          </w:tcPr>
          <w:p w14:paraId="51BDDFFA" w14:textId="006F0C65" w:rsidR="00A3480C" w:rsidRPr="0036695A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Departmental overview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7C466B42" w14:textId="77777777" w:rsidR="00A3480C" w:rsidRPr="006350E6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274447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48DC354" w14:textId="77777777" w:rsidR="00A3480C" w:rsidRDefault="00A3480C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3480C" w14:paraId="0EA0CBC7" w14:textId="77777777" w:rsidTr="005D2876">
        <w:tc>
          <w:tcPr>
            <w:tcW w:w="7366" w:type="dxa"/>
            <w:shd w:val="clear" w:color="auto" w:fill="FFFFFF" w:themeFill="background1"/>
          </w:tcPr>
          <w:p w14:paraId="241D75A5" w14:textId="02D38A11" w:rsidR="00A3480C" w:rsidRPr="0036695A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Service/School structure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193705CC" w14:textId="77777777" w:rsidR="00A3480C" w:rsidRPr="006350E6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58970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EE62831" w14:textId="032D7084" w:rsidR="00A3480C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A3480C" w14:paraId="6A14C129" w14:textId="77777777" w:rsidTr="005D2876">
        <w:tc>
          <w:tcPr>
            <w:tcW w:w="7366" w:type="dxa"/>
            <w:shd w:val="clear" w:color="auto" w:fill="FFFFFF" w:themeFill="background1"/>
          </w:tcPr>
          <w:p w14:paraId="49B63B07" w14:textId="704EB7AA" w:rsidR="00A3480C" w:rsidRPr="0036695A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Key Objectives</w:t>
            </w:r>
            <w:r w:rsidR="00A3480C" w:rsidRPr="00001F91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  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6F035C0C" w14:textId="77777777" w:rsidR="00A3480C" w:rsidRPr="006350E6" w:rsidRDefault="00A3480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640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EEF36C3" w14:textId="0B090BCE" w:rsidR="00A3480C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2A2B69" w14:paraId="3E587102" w14:textId="77777777" w:rsidTr="005D2876">
        <w:tc>
          <w:tcPr>
            <w:tcW w:w="7366" w:type="dxa"/>
            <w:shd w:val="clear" w:color="auto" w:fill="FFFFFF" w:themeFill="background1"/>
          </w:tcPr>
          <w:p w14:paraId="4A656EA4" w14:textId="51F9AC98" w:rsidR="002A2B69" w:rsidRPr="002A2B69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Meet your </w:t>
            </w: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key contacts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, </w:t>
            </w: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who’s who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, </w:t>
            </w: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and book meetings with them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0525F39" w14:textId="77777777" w:rsidR="002A2B69" w:rsidRPr="006350E6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454637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31BD8C9" w14:textId="023156D5" w:rsidR="002A2B69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2A2B69" w14:paraId="71E01C09" w14:textId="77777777" w:rsidTr="005D2876">
        <w:tc>
          <w:tcPr>
            <w:tcW w:w="7366" w:type="dxa"/>
            <w:shd w:val="clear" w:color="auto" w:fill="FFFFFF" w:themeFill="background1"/>
          </w:tcPr>
          <w:p w14:paraId="31BC0796" w14:textId="55794A2B" w:rsidR="002A2B69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2A2B69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Start to complete essential Online Training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157BCBDA" w14:textId="77777777" w:rsidR="002A2B69" w:rsidRPr="006350E6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45221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4948332D" w14:textId="1E01136A" w:rsidR="002A2B69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2A2B69" w14:paraId="321800B9" w14:textId="77777777" w:rsidTr="007A5376">
        <w:tc>
          <w:tcPr>
            <w:tcW w:w="7366" w:type="dxa"/>
            <w:shd w:val="clear" w:color="auto" w:fill="278079" w:themeFill="accent3" w:themeFillShade="BF"/>
          </w:tcPr>
          <w:p w14:paraId="300C45E8" w14:textId="417007B4" w:rsidR="002A2B69" w:rsidRPr="006350E6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 w:rsidRPr="006350E6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 xml:space="preserve">Mandatory </w:t>
            </w:r>
            <w:r w:rsidR="008E5E7B" w:rsidRPr="006350E6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 xml:space="preserve">On-line </w:t>
            </w:r>
            <w:r w:rsidRPr="006350E6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Training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278079" w:themeFill="accent3" w:themeFillShade="BF"/>
          </w:tcPr>
          <w:p w14:paraId="61E29F02" w14:textId="77777777" w:rsidR="002A2B69" w:rsidRPr="0036695A" w:rsidRDefault="002A2B69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278079" w:themeFill="accent3" w:themeFillShade="BF"/>
          </w:tcPr>
          <w:p w14:paraId="4DFB05BD" w14:textId="77777777" w:rsidR="002A2B69" w:rsidRDefault="002A2B69" w:rsidP="00431400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  <w:tr w:rsidR="005D2876" w:rsidRPr="005D2876" w14:paraId="3F84E762" w14:textId="77777777" w:rsidTr="005D2876">
        <w:tc>
          <w:tcPr>
            <w:tcW w:w="7366" w:type="dxa"/>
            <w:shd w:val="clear" w:color="auto" w:fill="FFFFFF" w:themeFill="background1"/>
          </w:tcPr>
          <w:p w14:paraId="27E79068" w14:textId="719DC659" w:rsidR="005D2876" w:rsidRPr="005D2876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As a new starter you will need to </w:t>
            </w:r>
            <w:r w:rsidRPr="005D28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undertake some essential training</w:t>
            </w:r>
            <w:r w:rsidR="008C3B4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with your first 3 months</w:t>
            </w:r>
            <w:r w:rsidRPr="005D28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.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Please click </w:t>
            </w:r>
            <w:hyperlink r:id="rId13" w:history="1">
              <w:r w:rsidR="007A5376" w:rsidRPr="007A5376">
                <w:rPr>
                  <w:rStyle w:val="Hyperlink"/>
                  <w:rFonts w:ascii="Arial" w:eastAsia="Calibri" w:hAnsi="Arial" w:cs="Arial"/>
                  <w:b w:val="0"/>
                  <w:sz w:val="24"/>
                  <w:szCs w:val="24"/>
                  <w:lang w:val="en-GB" w:eastAsia="de-DE"/>
                </w:rPr>
                <w:t>here</w:t>
              </w:r>
            </w:hyperlink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for more information.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799BA05F" w14:textId="77777777" w:rsidR="005D2876" w:rsidRPr="005D2876" w:rsidRDefault="005D28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169100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62645E5C" w14:textId="2ED162E0" w:rsidR="005D2876" w:rsidRPr="005D287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FFFFFF" w:themeColor="background1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C3B4D" w:rsidRPr="005D2876" w14:paraId="450DE7FD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7DB5DDE0" w14:textId="2FC9193E" w:rsidR="008C3B4D" w:rsidRPr="005D2876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Other Useful Information</w:t>
            </w:r>
          </w:p>
        </w:tc>
      </w:tr>
      <w:tr w:rsidR="008C3B4D" w:rsidRPr="005D2876" w14:paraId="1A8FB3C5" w14:textId="77777777" w:rsidTr="006350E6">
        <w:tc>
          <w:tcPr>
            <w:tcW w:w="7366" w:type="dxa"/>
            <w:shd w:val="clear" w:color="auto" w:fill="FFFFFF" w:themeFill="background1"/>
          </w:tcPr>
          <w:p w14:paraId="023B64F3" w14:textId="08C238B5" w:rsidR="008C3B4D" w:rsidRPr="008C3B4D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8C3B4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Introduction to specific databases and computer packages (arrange further training as required).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B9C6949" w14:textId="77777777" w:rsidR="008C3B4D" w:rsidRPr="006350E6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096518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A7FF966" w14:textId="34937557" w:rsidR="008C3B4D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C3B4D" w:rsidRPr="005D2876" w14:paraId="04F355BE" w14:textId="77777777" w:rsidTr="006350E6">
        <w:tc>
          <w:tcPr>
            <w:tcW w:w="7366" w:type="dxa"/>
            <w:shd w:val="clear" w:color="auto" w:fill="FFFFFF" w:themeFill="background1"/>
          </w:tcPr>
          <w:p w14:paraId="21D1B920" w14:textId="598F3427" w:rsidR="008C3B4D" w:rsidRPr="008C3B4D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8C3B4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Holiday entitlement, how to book leave, Absence/sickness reporting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05B7D094" w14:textId="77777777" w:rsidR="008C3B4D" w:rsidRPr="006350E6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22001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7C969F8" w14:textId="5171B75F" w:rsidR="008C3B4D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C3B4D" w:rsidRPr="005D2876" w14:paraId="427D2775" w14:textId="77777777" w:rsidTr="006350E6">
        <w:tc>
          <w:tcPr>
            <w:tcW w:w="7366" w:type="dxa"/>
            <w:shd w:val="clear" w:color="auto" w:fill="FFFFFF" w:themeFill="background1"/>
          </w:tcPr>
          <w:p w14:paraId="76C34FAC" w14:textId="73DBA6F7" w:rsidR="008C3B4D" w:rsidRPr="008C3B4D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8C3B4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Team meetings and committees, Committee structures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DD480F5" w14:textId="77777777" w:rsidR="008C3B4D" w:rsidRPr="006350E6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24026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1C63FA11" w14:textId="71831E0F" w:rsidR="008C3B4D" w:rsidRPr="006350E6" w:rsidRDefault="0095182D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95182D" w:rsidRPr="005D2876" w14:paraId="7B62F2C8" w14:textId="77777777" w:rsidTr="006350E6">
        <w:tc>
          <w:tcPr>
            <w:tcW w:w="7366" w:type="dxa"/>
            <w:shd w:val="clear" w:color="auto" w:fill="FFFFFF" w:themeFill="background1"/>
          </w:tcPr>
          <w:p w14:paraId="1BBDD5CA" w14:textId="1774FC6D" w:rsidR="0095182D" w:rsidRPr="008C3B4D" w:rsidRDefault="005836C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hyperlink r:id="rId14" w:history="1">
              <w:r w:rsidR="0095182D" w:rsidRPr="0095182D">
                <w:rPr>
                  <w:rStyle w:val="Hyperlink"/>
                  <w:rFonts w:ascii="Arial" w:eastAsia="Calibri" w:hAnsi="Arial" w:cs="Arial"/>
                  <w:b w:val="0"/>
                  <w:sz w:val="24"/>
                  <w:szCs w:val="24"/>
                  <w:lang w:val="en-GB" w:eastAsia="de-DE"/>
                </w:rPr>
                <w:t>Viv-Up</w:t>
              </w:r>
            </w:hyperlink>
            <w:r w:rsidR="0095182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</w:t>
            </w:r>
            <w:r w:rsidR="0095182D" w:rsidRPr="0095182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provides practical mental health support for all staff at the University.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5CBF6612" w14:textId="77777777" w:rsidR="0095182D" w:rsidRPr="006350E6" w:rsidRDefault="0095182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2132202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5BBA984" w14:textId="3D35C744" w:rsidR="0095182D" w:rsidRDefault="0095182D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C3B4D" w:rsidRPr="005D2876" w14:paraId="28866D75" w14:textId="77777777" w:rsidTr="006350E6">
        <w:tc>
          <w:tcPr>
            <w:tcW w:w="7366" w:type="dxa"/>
            <w:shd w:val="clear" w:color="auto" w:fill="FFFFFF" w:themeFill="background1"/>
          </w:tcPr>
          <w:p w14:paraId="73BEB96A" w14:textId="2F835B76" w:rsidR="008C3B4D" w:rsidRPr="008C3B4D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8C3B4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Reading Time 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76DBFE88" w14:textId="77777777" w:rsidR="008C3B4D" w:rsidRPr="006350E6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283185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70C09E51" w14:textId="62A28590" w:rsidR="008C3B4D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C3B4D" w:rsidRPr="005D2876" w14:paraId="0700EBAF" w14:textId="77777777" w:rsidTr="006350E6">
        <w:tc>
          <w:tcPr>
            <w:tcW w:w="7366" w:type="dxa"/>
            <w:shd w:val="clear" w:color="auto" w:fill="FFFFFF" w:themeFill="background1"/>
          </w:tcPr>
          <w:p w14:paraId="3B3A6F9A" w14:textId="140FA9E7" w:rsidR="008C3B4D" w:rsidRPr="008C3B4D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8C3B4D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Review of your first week with your manager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BD82D9A" w14:textId="77777777" w:rsidR="008C3B4D" w:rsidRPr="006350E6" w:rsidRDefault="008C3B4D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361205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F5A51CD" w14:textId="0D22C6BD" w:rsidR="008C3B4D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</w:tbl>
    <w:p w14:paraId="74212A11" w14:textId="157EF417" w:rsidR="00A3480C" w:rsidRDefault="00A3480C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3C5C6B7D" w14:textId="77777777" w:rsidR="008D7505" w:rsidRDefault="008D7505" w:rsidP="008D7505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The end of your first week 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697"/>
        <w:gridCol w:w="4548"/>
        <w:gridCol w:w="680"/>
      </w:tblGrid>
      <w:tr w:rsidR="008D7505" w14:paraId="5C09E87B" w14:textId="77777777" w:rsidTr="00D313A5">
        <w:tc>
          <w:tcPr>
            <w:tcW w:w="4531" w:type="dxa"/>
            <w:tcBorders>
              <w:right w:val="nil"/>
            </w:tcBorders>
            <w:shd w:val="clear" w:color="auto" w:fill="024F75" w:themeFill="accent1"/>
          </w:tcPr>
          <w:p w14:paraId="1ACF2654" w14:textId="77777777" w:rsidR="008D7505" w:rsidRDefault="008D7505" w:rsidP="00D313A5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New Starter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69865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7FE2B8D" w14:textId="77777777" w:rsidR="008D7505" w:rsidRDefault="008D7505" w:rsidP="00D313A5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  <w:tc>
          <w:tcPr>
            <w:tcW w:w="4548" w:type="dxa"/>
            <w:tcBorders>
              <w:left w:val="nil"/>
              <w:right w:val="nil"/>
            </w:tcBorders>
            <w:shd w:val="clear" w:color="auto" w:fill="024F75" w:themeFill="accent1"/>
          </w:tcPr>
          <w:p w14:paraId="0CD97B32" w14:textId="77777777" w:rsidR="008D7505" w:rsidRDefault="008D7505" w:rsidP="00D313A5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Line Manager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570893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E57DEC5" w14:textId="77777777" w:rsidR="008D7505" w:rsidRDefault="008D7505" w:rsidP="00D313A5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</w:tbl>
    <w:p w14:paraId="4266D825" w14:textId="7E7EC959" w:rsidR="008D7505" w:rsidRDefault="008D7505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60FF473A" w14:textId="77777777" w:rsidR="008D7505" w:rsidRDefault="008D7505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7AC214A5" w14:textId="6F2851C8" w:rsidR="008C3B4D" w:rsidRDefault="008C3B4D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029EFC20" w14:textId="3B40363F" w:rsidR="008C3B4D" w:rsidRDefault="008C3B4D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6AE811DE" w14:textId="106DEA72" w:rsidR="008E5E7B" w:rsidRDefault="008E5E7B" w:rsidP="00431400">
      <w:pPr>
        <w:pStyle w:val="Heading1"/>
        <w:spacing w:line="360" w:lineRule="auto"/>
      </w:pPr>
      <w:r>
        <w:lastRenderedPageBreak/>
        <w:t xml:space="preserve">Your </w:t>
      </w:r>
      <w:r w:rsidRPr="002A2B69">
        <w:t xml:space="preserve">First </w:t>
      </w:r>
      <w:r>
        <w:t>Month:</w:t>
      </w:r>
      <w:r w:rsidRPr="002A2B69">
        <w:t xml:space="preserve"> Welcome to </w:t>
      </w:r>
      <w:r>
        <w:t>y</w:t>
      </w:r>
      <w:r w:rsidRPr="002A2B69">
        <w:t>our new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8E5E7B" w14:paraId="7FA28FA9" w14:textId="77777777" w:rsidTr="00562E58">
        <w:tc>
          <w:tcPr>
            <w:tcW w:w="7366" w:type="dxa"/>
            <w:shd w:val="clear" w:color="auto" w:fill="024F75" w:themeFill="accent1"/>
          </w:tcPr>
          <w:p w14:paraId="49AECE5B" w14:textId="77777777" w:rsidR="008E5E7B" w:rsidRPr="00522CD7" w:rsidRDefault="008E5E7B" w:rsidP="00431400">
            <w:pPr>
              <w:spacing w:line="360" w:lineRule="auto"/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Things to get you started</w:t>
            </w:r>
          </w:p>
        </w:tc>
        <w:tc>
          <w:tcPr>
            <w:tcW w:w="3090" w:type="dxa"/>
            <w:gridSpan w:val="2"/>
            <w:shd w:val="clear" w:color="auto" w:fill="024F75" w:themeFill="accent1"/>
          </w:tcPr>
          <w:p w14:paraId="522F6781" w14:textId="02E476FC" w:rsidR="008E5E7B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22CD7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</w:t>
            </w:r>
            <w:r w:rsidR="008D7505"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/Completed</w:t>
            </w:r>
          </w:p>
        </w:tc>
      </w:tr>
      <w:tr w:rsidR="008E5E7B" w:rsidRPr="00522CD7" w14:paraId="1D3DB621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36956B2F" w14:textId="2CE31265" w:rsidR="008E5E7B" w:rsidRPr="00522CD7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 xml:space="preserve">Sessions </w:t>
            </w:r>
            <w:r w:rsidRPr="008E5E7B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 xml:space="preserve">booked through People </w:t>
            </w:r>
            <w:r w:rsidR="0095182D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and</w:t>
            </w:r>
            <w:r w:rsidRPr="008E5E7B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 xml:space="preserve"> Organisational Development</w:t>
            </w:r>
          </w:p>
        </w:tc>
      </w:tr>
      <w:tr w:rsidR="008E5E7B" w14:paraId="78399AD7" w14:textId="77777777" w:rsidTr="00562E58">
        <w:tc>
          <w:tcPr>
            <w:tcW w:w="7366" w:type="dxa"/>
            <w:shd w:val="clear" w:color="auto" w:fill="FFFFFF" w:themeFill="background1"/>
          </w:tcPr>
          <w:p w14:paraId="6380D179" w14:textId="00E485EA" w:rsidR="008E5E7B" w:rsidRPr="0036695A" w:rsidRDefault="005836C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hyperlink r:id="rId15" w:history="1">
              <w:r w:rsidR="008E5E7B" w:rsidRPr="008D7505">
                <w:rPr>
                  <w:rStyle w:val="Hyperlink"/>
                  <w:rFonts w:ascii="Arial" w:eastAsia="Calibri" w:hAnsi="Arial" w:cs="Arial"/>
                  <w:b w:val="0"/>
                  <w:sz w:val="24"/>
                  <w:szCs w:val="24"/>
                  <w:lang w:val="en-GB" w:eastAsia="de-DE"/>
                </w:rPr>
                <w:t>Meet the Vice-Chancellor</w:t>
              </w:r>
            </w:hyperlink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5FF105B7" w14:textId="77777777" w:rsidR="008E5E7B" w:rsidRPr="006350E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7327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3C7539DD" w14:textId="77777777" w:rsidR="008E5E7B" w:rsidRPr="006350E6" w:rsidRDefault="008E5E7B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 w:rsidRPr="006350E6"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E5E7B" w14:paraId="3B5213B8" w14:textId="77777777" w:rsidTr="00562E58">
        <w:tc>
          <w:tcPr>
            <w:tcW w:w="7366" w:type="dxa"/>
            <w:shd w:val="clear" w:color="auto" w:fill="FFFFFF" w:themeFill="background1"/>
          </w:tcPr>
          <w:p w14:paraId="54F615DA" w14:textId="482D5657" w:rsidR="008E5E7B" w:rsidRPr="0036695A" w:rsidRDefault="005836CC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hyperlink r:id="rId16" w:history="1">
              <w:r w:rsidR="008E5E7B" w:rsidRPr="008D7505">
                <w:rPr>
                  <w:rStyle w:val="Hyperlink"/>
                  <w:rFonts w:ascii="Arial" w:eastAsia="Calibri" w:hAnsi="Arial" w:cs="Arial"/>
                  <w:b w:val="0"/>
                  <w:sz w:val="24"/>
                  <w:szCs w:val="24"/>
                  <w:lang w:val="en-GB" w:eastAsia="de-DE"/>
                </w:rPr>
                <w:t>Campus Awareness</w:t>
              </w:r>
            </w:hyperlink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7FB12DD3" w14:textId="77777777" w:rsidR="008E5E7B" w:rsidRPr="006350E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568065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4B37EB7E" w14:textId="77777777" w:rsidR="008E5E7B" w:rsidRPr="006350E6" w:rsidRDefault="008E5E7B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 w:rsidRPr="006350E6"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E5E7B" w14:paraId="391EF5C5" w14:textId="77777777" w:rsidTr="007A5376">
        <w:tc>
          <w:tcPr>
            <w:tcW w:w="7366" w:type="dxa"/>
            <w:shd w:val="clear" w:color="auto" w:fill="278079" w:themeFill="accent3" w:themeFillShade="BF"/>
          </w:tcPr>
          <w:p w14:paraId="524B1B09" w14:textId="78410742" w:rsidR="008E5E7B" w:rsidRPr="002A2B69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6350E6"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Continue to complete Mandatory On-line Training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278079" w:themeFill="accent3" w:themeFillShade="BF"/>
          </w:tcPr>
          <w:p w14:paraId="26590C73" w14:textId="77777777" w:rsidR="008E5E7B" w:rsidRPr="0036695A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278079" w:themeFill="accent3" w:themeFillShade="BF"/>
          </w:tcPr>
          <w:p w14:paraId="413F6BFF" w14:textId="77777777" w:rsidR="008E5E7B" w:rsidRDefault="008E5E7B" w:rsidP="00431400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  <w:tr w:rsidR="008E5E7B" w:rsidRPr="005D2876" w14:paraId="7DF9722A" w14:textId="77777777" w:rsidTr="00562E58">
        <w:tc>
          <w:tcPr>
            <w:tcW w:w="7366" w:type="dxa"/>
            <w:shd w:val="clear" w:color="auto" w:fill="FFFFFF" w:themeFill="background1"/>
          </w:tcPr>
          <w:p w14:paraId="73C76220" w14:textId="11D3BEFB" w:rsidR="008E5E7B" w:rsidRPr="005D287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As a new starter you will need to </w:t>
            </w:r>
            <w:r w:rsidRPr="005D28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undertake some essential training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with your first 3 months</w:t>
            </w:r>
            <w:r w:rsidRPr="005D28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.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Please click </w:t>
            </w:r>
            <w:hyperlink r:id="rId17" w:history="1">
              <w:r w:rsidR="007A5376" w:rsidRPr="007A5376">
                <w:rPr>
                  <w:rStyle w:val="Hyperlink"/>
                  <w:rFonts w:ascii="Arial" w:eastAsia="Calibri" w:hAnsi="Arial" w:cs="Arial"/>
                  <w:b w:val="0"/>
                  <w:sz w:val="24"/>
                  <w:szCs w:val="24"/>
                  <w:lang w:val="en-GB" w:eastAsia="de-DE"/>
                </w:rPr>
                <w:t>here</w:t>
              </w:r>
            </w:hyperlink>
            <w:r w:rsidR="007A53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for more information.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430C647B" w14:textId="77777777" w:rsidR="008E5E7B" w:rsidRPr="006350E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tc>
          <w:tcPr>
            <w:tcW w:w="680" w:type="dxa"/>
            <w:tcBorders>
              <w:left w:val="nil"/>
            </w:tcBorders>
            <w:shd w:val="clear" w:color="auto" w:fill="FFFFFF" w:themeFill="background1"/>
          </w:tcPr>
          <w:p w14:paraId="4D778A17" w14:textId="77777777" w:rsidR="008E5E7B" w:rsidRPr="006350E6" w:rsidRDefault="008E5E7B" w:rsidP="00431400">
            <w:pPr>
              <w:spacing w:line="360" w:lineRule="auto"/>
              <w:jc w:val="center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  <w:tr w:rsidR="008E5E7B" w:rsidRPr="005D2876" w14:paraId="6AE8E869" w14:textId="77777777" w:rsidTr="007A5376">
        <w:tc>
          <w:tcPr>
            <w:tcW w:w="10456" w:type="dxa"/>
            <w:gridSpan w:val="3"/>
            <w:shd w:val="clear" w:color="auto" w:fill="278079" w:themeFill="accent3" w:themeFillShade="BF"/>
          </w:tcPr>
          <w:p w14:paraId="659D9EFB" w14:textId="77777777" w:rsidR="008E5E7B" w:rsidRPr="005D287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FFFFFF" w:themeColor="background1"/>
                <w:sz w:val="24"/>
                <w:szCs w:val="24"/>
                <w:lang w:val="en-GB" w:eastAsia="de-DE"/>
              </w:rPr>
              <w:t>Other Useful Information</w:t>
            </w:r>
          </w:p>
        </w:tc>
      </w:tr>
      <w:tr w:rsidR="008E5E7B" w:rsidRPr="005D2876" w14:paraId="192ADE78" w14:textId="77777777" w:rsidTr="00562E58">
        <w:tc>
          <w:tcPr>
            <w:tcW w:w="7366" w:type="dxa"/>
            <w:shd w:val="clear" w:color="auto" w:fill="FFFFFF" w:themeFill="background1"/>
          </w:tcPr>
          <w:p w14:paraId="0428ED33" w14:textId="17511AFB" w:rsidR="008E5E7B" w:rsidRPr="008C3B4D" w:rsidRDefault="007A53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7A53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Making the most of IT: what you need to know about computing and telephone systems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120641E" w14:textId="77777777" w:rsidR="008E5E7B" w:rsidRPr="006350E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552116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42AD9B48" w14:textId="01FDDAD3" w:rsidR="008E5E7B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8E5E7B" w:rsidRPr="005D2876" w14:paraId="2362C6C7" w14:textId="77777777" w:rsidTr="00562E58">
        <w:tc>
          <w:tcPr>
            <w:tcW w:w="7366" w:type="dxa"/>
            <w:shd w:val="clear" w:color="auto" w:fill="FFFFFF" w:themeFill="background1"/>
          </w:tcPr>
          <w:p w14:paraId="1CA555BF" w14:textId="2F33E4D1" w:rsidR="008E5E7B" w:rsidRPr="008C3B4D" w:rsidRDefault="007A5376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7A53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Library Service </w:t>
            </w:r>
            <w:r w:rsidR="00A44C1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(LS) </w:t>
            </w:r>
            <w:r w:rsidRPr="007A53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Induction</w:t>
            </w:r>
            <w:r w:rsidR="00A44C1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 – someone from LS will contact you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0DD7440D" w14:textId="77777777" w:rsidR="008E5E7B" w:rsidRPr="006350E6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2004503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165A5B07" w14:textId="6EBDD23B" w:rsidR="008E5E7B" w:rsidRPr="006350E6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836CC" w:rsidRPr="005D2876" w14:paraId="64DA804C" w14:textId="77777777" w:rsidTr="00562E58">
        <w:tc>
          <w:tcPr>
            <w:tcW w:w="7366" w:type="dxa"/>
            <w:shd w:val="clear" w:color="auto" w:fill="FFFFFF" w:themeFill="background1"/>
          </w:tcPr>
          <w:p w14:paraId="09365618" w14:textId="79D41FA8" w:rsidR="005836CC" w:rsidRPr="007A5376" w:rsidRDefault="005836CC" w:rsidP="005836CC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5836C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Visit the Careers &amp; Employability service to understand the support available for you and students.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0491833B" w14:textId="77777777" w:rsidR="005836CC" w:rsidRPr="006350E6" w:rsidRDefault="005836CC" w:rsidP="005836CC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313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5D641DDD" w14:textId="05376E61" w:rsidR="005836CC" w:rsidRDefault="005836CC" w:rsidP="005836CC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5836CC" w:rsidRPr="005D2876" w14:paraId="474DCA31" w14:textId="77777777" w:rsidTr="00562E58">
        <w:tc>
          <w:tcPr>
            <w:tcW w:w="7366" w:type="dxa"/>
            <w:shd w:val="clear" w:color="auto" w:fill="FFFFFF" w:themeFill="background1"/>
          </w:tcPr>
          <w:p w14:paraId="1F7092B7" w14:textId="6345D67B" w:rsidR="005836CC" w:rsidRPr="008C3B4D" w:rsidRDefault="005836CC" w:rsidP="005836CC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7A53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Probation Review</w:t>
            </w: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 xml:space="preserve">: </w:t>
            </w:r>
            <w:r w:rsidRPr="007A5376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Part 1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14:paraId="3CB948D4" w14:textId="77777777" w:rsidR="005836CC" w:rsidRPr="006350E6" w:rsidRDefault="005836CC" w:rsidP="005836CC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022520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 w:themeFill="background1"/>
              </w:tcPr>
              <w:p w14:paraId="2B2BB865" w14:textId="28FDA4AB" w:rsidR="005836CC" w:rsidRPr="006350E6" w:rsidRDefault="005836CC" w:rsidP="005836CC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</w:tbl>
    <w:p w14:paraId="1EF20B5E" w14:textId="77777777" w:rsidR="008E5E7B" w:rsidRDefault="008E5E7B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46AAE3F9" w14:textId="45441512" w:rsidR="008E5E7B" w:rsidRDefault="00CD6037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 w:rsidRPr="00301073">
        <w:rPr>
          <w:rFonts w:asciiTheme="majorHAnsi" w:eastAsia="Calibri" w:hAnsiTheme="majorHAnsi" w:cstheme="majorHAnsi"/>
          <w:b w:val="0"/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5FE92309" wp14:editId="20E72859">
            <wp:extent cx="6650182" cy="295082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58" cy="295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8A498" w14:textId="77777777" w:rsidR="008E5E7B" w:rsidRDefault="008E5E7B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71CF2C97" w14:textId="5F3CA1D4" w:rsidR="008E5E7B" w:rsidRDefault="008E5E7B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The end of your first </w:t>
      </w:r>
      <w:r w:rsidR="007A5376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month 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697"/>
        <w:gridCol w:w="4548"/>
        <w:gridCol w:w="680"/>
      </w:tblGrid>
      <w:tr w:rsidR="008E5E7B" w14:paraId="5B714C92" w14:textId="77777777" w:rsidTr="006350E6">
        <w:tc>
          <w:tcPr>
            <w:tcW w:w="4531" w:type="dxa"/>
            <w:tcBorders>
              <w:right w:val="nil"/>
            </w:tcBorders>
            <w:shd w:val="clear" w:color="auto" w:fill="024F75" w:themeFill="accent1"/>
          </w:tcPr>
          <w:p w14:paraId="5FCD8B14" w14:textId="77777777" w:rsidR="008E5E7B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New Starter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419716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B5D75D9" w14:textId="112B4C9C" w:rsidR="008E5E7B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  <w:tc>
          <w:tcPr>
            <w:tcW w:w="4548" w:type="dxa"/>
            <w:tcBorders>
              <w:left w:val="nil"/>
              <w:right w:val="nil"/>
            </w:tcBorders>
            <w:shd w:val="clear" w:color="auto" w:fill="024F75" w:themeFill="accent1"/>
          </w:tcPr>
          <w:p w14:paraId="7B7F0223" w14:textId="77777777" w:rsidR="008E5E7B" w:rsidRDefault="008E5E7B" w:rsidP="00431400">
            <w:pPr>
              <w:spacing w:line="360" w:lineRule="auto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Line Manager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16784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281DFBE" w14:textId="2E7816BD" w:rsidR="008E5E7B" w:rsidRDefault="006350E6" w:rsidP="00431400">
                <w:pPr>
                  <w:spacing w:line="360" w:lineRule="auto"/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</w:tbl>
    <w:p w14:paraId="249360FF" w14:textId="77777777" w:rsidR="008E5E7B" w:rsidRDefault="008E5E7B" w:rsidP="00431400">
      <w:pPr>
        <w:spacing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44FCD5F3" w14:textId="77777777" w:rsidR="008E5E7B" w:rsidRDefault="008E5E7B" w:rsidP="00431400">
      <w:pPr>
        <w:spacing w:after="200" w:line="36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br w:type="page"/>
      </w:r>
    </w:p>
    <w:p w14:paraId="4E5B0162" w14:textId="49BDC651" w:rsidR="000217A0" w:rsidRPr="00117149" w:rsidRDefault="007446EF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  <w:r w:rsidRPr="00117149">
        <w:rPr>
          <w:rFonts w:asciiTheme="majorHAnsi" w:hAnsiTheme="majorHAnsi" w:cstheme="majorHAnsi"/>
          <w:b w:val="0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06BDD1C5" wp14:editId="040BA2DA">
            <wp:simplePos x="0" y="0"/>
            <wp:positionH relativeFrom="page">
              <wp:posOffset>-209550</wp:posOffset>
            </wp:positionH>
            <wp:positionV relativeFrom="paragraph">
              <wp:posOffset>-1080135</wp:posOffset>
            </wp:positionV>
            <wp:extent cx="7768590" cy="10820400"/>
            <wp:effectExtent l="0" t="0" r="3810" b="0"/>
            <wp:wrapNone/>
            <wp:docPr id="4" name="Picture 4" descr="Hands working on laptop computer, flower, teacu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99" cy="1082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0F4FB" w14:textId="77777777" w:rsidR="000217A0" w:rsidRPr="00117149" w:rsidRDefault="000217A0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</w:p>
    <w:p w14:paraId="00D30CA4" w14:textId="77777777" w:rsidR="000217A0" w:rsidRPr="00117149" w:rsidRDefault="000217A0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</w:p>
    <w:p w14:paraId="3B989FAF" w14:textId="77777777" w:rsidR="000217A0" w:rsidRPr="00117149" w:rsidRDefault="000217A0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</w:p>
    <w:p w14:paraId="6932C794" w14:textId="77777777" w:rsidR="000217A0" w:rsidRPr="00117149" w:rsidRDefault="000217A0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</w:p>
    <w:p w14:paraId="5C1F5740" w14:textId="77777777" w:rsidR="000217A0" w:rsidRPr="00117149" w:rsidRDefault="000217A0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</w:p>
    <w:p w14:paraId="39630DF7" w14:textId="77777777" w:rsidR="00CC161D" w:rsidRPr="00117149" w:rsidRDefault="00CC161D" w:rsidP="00117149">
      <w:pPr>
        <w:pStyle w:val="Header"/>
        <w:spacing w:after="120" w:line="240" w:lineRule="auto"/>
        <w:ind w:right="4549"/>
        <w:jc w:val="both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</w:p>
    <w:sectPr w:rsidR="00CC161D" w:rsidRPr="00117149" w:rsidSect="0068648A">
      <w:headerReference w:type="default" r:id="rId20"/>
      <w:footerReference w:type="default" r:id="rId21"/>
      <w:pgSz w:w="11906" w:h="16838" w:code="9"/>
      <w:pgMar w:top="720" w:right="720" w:bottom="720" w:left="720" w:header="0" w:footer="289" w:gutter="0"/>
      <w:pgNumType w:start="2" w:chapStyle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FD1D7" w14:textId="77777777" w:rsidR="0082189E" w:rsidRDefault="0082189E">
      <w:r>
        <w:separator/>
      </w:r>
    </w:p>
    <w:p w14:paraId="1E51F881" w14:textId="77777777" w:rsidR="0082189E" w:rsidRDefault="0082189E"/>
  </w:endnote>
  <w:endnote w:type="continuationSeparator" w:id="0">
    <w:p w14:paraId="1254D04A" w14:textId="77777777" w:rsidR="0082189E" w:rsidRDefault="0082189E">
      <w:r>
        <w:continuationSeparator/>
      </w:r>
    </w:p>
    <w:p w14:paraId="5AC754E3" w14:textId="77777777" w:rsidR="0082189E" w:rsidRDefault="008218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useo Sans 500">
    <w:altName w:val="Museo Sans 5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Cyrl 100">
    <w:altName w:val="Museo Sans Cyrl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 Bold">
    <w:altName w:val="Montserrat Sem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Swiss 72 1 BT">
    <w:altName w:val="Swiss 72 1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 w:val="0"/>
        <w:sz w:val="16"/>
        <w:szCs w:val="16"/>
      </w:rPr>
      <w:id w:val="1318458637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noProof/>
        <w:sz w:val="20"/>
        <w:szCs w:val="20"/>
      </w:rPr>
    </w:sdtEndPr>
    <w:sdtContent>
      <w:p w14:paraId="74C210E2" w14:textId="66BF33AB" w:rsidR="006857A2" w:rsidRPr="006857A2" w:rsidRDefault="006857A2" w:rsidP="006857A2">
        <w:pPr>
          <w:pStyle w:val="Footer"/>
          <w:jc w:val="center"/>
          <w:rPr>
            <w:b w:val="0"/>
            <w:sz w:val="20"/>
            <w:szCs w:val="20"/>
          </w:rPr>
        </w:pPr>
        <w:r>
          <w:rPr>
            <w:noProof/>
          </w:rPr>
          <w:drawing>
            <wp:inline distT="0" distB="0" distL="0" distR="0" wp14:anchorId="6222D5EB" wp14:editId="39D88DC9">
              <wp:extent cx="5728633" cy="690803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2814" cy="7009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F7595" w14:textId="77777777" w:rsidR="0082189E" w:rsidRDefault="0082189E">
      <w:r>
        <w:separator/>
      </w:r>
    </w:p>
    <w:p w14:paraId="2A3E883B" w14:textId="77777777" w:rsidR="0082189E" w:rsidRDefault="0082189E"/>
  </w:footnote>
  <w:footnote w:type="continuationSeparator" w:id="0">
    <w:p w14:paraId="770D2C1E" w14:textId="77777777" w:rsidR="0082189E" w:rsidRDefault="0082189E">
      <w:r>
        <w:continuationSeparator/>
      </w:r>
    </w:p>
    <w:p w14:paraId="4F626D9D" w14:textId="77777777" w:rsidR="0082189E" w:rsidRDefault="008218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0C29" w14:textId="405E0DF2" w:rsidR="0082189E" w:rsidRDefault="0082189E">
    <w:pPr>
      <w:pStyle w:val="Header"/>
    </w:pPr>
    <w:r>
      <w:rPr>
        <w:rFonts w:ascii="Times" w:hAnsi="Times" w:cs="Times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1CE5D932" wp14:editId="41A6E10C">
          <wp:simplePos x="0" y="0"/>
          <wp:positionH relativeFrom="column">
            <wp:posOffset>5234536</wp:posOffset>
          </wp:positionH>
          <wp:positionV relativeFrom="paragraph">
            <wp:posOffset>164581</wp:posOffset>
          </wp:positionV>
          <wp:extent cx="1642575" cy="746150"/>
          <wp:effectExtent l="0" t="0" r="0" b="0"/>
          <wp:wrapNone/>
          <wp:docPr id="37" name="Picture 3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2575" cy="7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CFDCA1" w14:textId="11C58FF8" w:rsidR="0082189E" w:rsidRDefault="0082189E">
    <w:pPr>
      <w:pStyle w:val="Header"/>
    </w:pPr>
  </w:p>
  <w:p w14:paraId="6330D729" w14:textId="77777777" w:rsidR="00C703CD" w:rsidRDefault="00C703CD">
    <w:pPr>
      <w:pStyle w:val="Header"/>
    </w:pPr>
  </w:p>
  <w:p w14:paraId="666D3627" w14:textId="6336977A" w:rsidR="0082189E" w:rsidRDefault="00821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0CE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A3825"/>
    <w:multiLevelType w:val="hybridMultilevel"/>
    <w:tmpl w:val="50D222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9A72B3"/>
    <w:multiLevelType w:val="hybridMultilevel"/>
    <w:tmpl w:val="F56019F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4E4C58"/>
    <w:multiLevelType w:val="hybridMultilevel"/>
    <w:tmpl w:val="1FD20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630DDA"/>
    <w:multiLevelType w:val="hybridMultilevel"/>
    <w:tmpl w:val="09BE0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994"/>
    <w:multiLevelType w:val="hybridMultilevel"/>
    <w:tmpl w:val="F0A6BA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663169"/>
    <w:multiLevelType w:val="hybridMultilevel"/>
    <w:tmpl w:val="73AC2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4478D9"/>
    <w:multiLevelType w:val="multilevel"/>
    <w:tmpl w:val="E17A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614D52"/>
    <w:multiLevelType w:val="hybridMultilevel"/>
    <w:tmpl w:val="35820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A7B48"/>
    <w:multiLevelType w:val="hybridMultilevel"/>
    <w:tmpl w:val="BA5CDC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A45E1D"/>
    <w:multiLevelType w:val="hybridMultilevel"/>
    <w:tmpl w:val="793089F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566A7B"/>
    <w:multiLevelType w:val="hybridMultilevel"/>
    <w:tmpl w:val="6EF2A4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DE4FF8"/>
    <w:multiLevelType w:val="multilevel"/>
    <w:tmpl w:val="8A5A2F44"/>
    <w:lvl w:ilvl="0">
      <w:start w:val="1"/>
      <w:numFmt w:val="decimal"/>
      <w:pStyle w:val="HeadingNew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E265A68"/>
    <w:multiLevelType w:val="hybridMultilevel"/>
    <w:tmpl w:val="3E14D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6E20A0"/>
    <w:multiLevelType w:val="multilevel"/>
    <w:tmpl w:val="978E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5D0863"/>
    <w:multiLevelType w:val="multilevel"/>
    <w:tmpl w:val="BC14F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8F1272"/>
    <w:multiLevelType w:val="hybridMultilevel"/>
    <w:tmpl w:val="C9C63D9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E69B0"/>
    <w:multiLevelType w:val="hybridMultilevel"/>
    <w:tmpl w:val="1BB8BBC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360741"/>
    <w:multiLevelType w:val="hybridMultilevel"/>
    <w:tmpl w:val="D64A5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0778C"/>
    <w:multiLevelType w:val="hybridMultilevel"/>
    <w:tmpl w:val="26BA3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13"/>
  </w:num>
  <w:num w:numId="7">
    <w:abstractNumId w:val="18"/>
  </w:num>
  <w:num w:numId="8">
    <w:abstractNumId w:val="17"/>
  </w:num>
  <w:num w:numId="9">
    <w:abstractNumId w:val="10"/>
  </w:num>
  <w:num w:numId="10">
    <w:abstractNumId w:val="16"/>
  </w:num>
  <w:num w:numId="11">
    <w:abstractNumId w:val="5"/>
  </w:num>
  <w:num w:numId="1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7"/>
  </w:num>
  <w:num w:numId="14">
    <w:abstractNumId w:val="14"/>
  </w:num>
  <w:num w:numId="15">
    <w:abstractNumId w:val="2"/>
  </w:num>
  <w:num w:numId="16">
    <w:abstractNumId w:val="9"/>
  </w:num>
  <w:num w:numId="17">
    <w:abstractNumId w:val="11"/>
  </w:num>
  <w:num w:numId="18">
    <w:abstractNumId w:val="4"/>
  </w:num>
  <w:num w:numId="19">
    <w:abstractNumId w:val="19"/>
  </w:num>
  <w:num w:numId="20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7920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F0"/>
    <w:rsid w:val="00001F91"/>
    <w:rsid w:val="0000570B"/>
    <w:rsid w:val="000059EE"/>
    <w:rsid w:val="00011414"/>
    <w:rsid w:val="00011C7C"/>
    <w:rsid w:val="00013A2A"/>
    <w:rsid w:val="00017163"/>
    <w:rsid w:val="000217A0"/>
    <w:rsid w:val="00023A09"/>
    <w:rsid w:val="0002482E"/>
    <w:rsid w:val="00026805"/>
    <w:rsid w:val="00030FB0"/>
    <w:rsid w:val="000404CA"/>
    <w:rsid w:val="00040D10"/>
    <w:rsid w:val="0004234C"/>
    <w:rsid w:val="00045187"/>
    <w:rsid w:val="000466A4"/>
    <w:rsid w:val="000476DB"/>
    <w:rsid w:val="00050324"/>
    <w:rsid w:val="00051A6C"/>
    <w:rsid w:val="00053F3E"/>
    <w:rsid w:val="00056F49"/>
    <w:rsid w:val="000629F5"/>
    <w:rsid w:val="00082675"/>
    <w:rsid w:val="00083E4C"/>
    <w:rsid w:val="000852DD"/>
    <w:rsid w:val="00094B9F"/>
    <w:rsid w:val="0009770E"/>
    <w:rsid w:val="000A0150"/>
    <w:rsid w:val="000A1310"/>
    <w:rsid w:val="000A1612"/>
    <w:rsid w:val="000A33E4"/>
    <w:rsid w:val="000A4F4B"/>
    <w:rsid w:val="000B2723"/>
    <w:rsid w:val="000B2EA1"/>
    <w:rsid w:val="000B4EA2"/>
    <w:rsid w:val="000B77E8"/>
    <w:rsid w:val="000C3655"/>
    <w:rsid w:val="000D27BF"/>
    <w:rsid w:val="000D31CD"/>
    <w:rsid w:val="000D3D8D"/>
    <w:rsid w:val="000D7D48"/>
    <w:rsid w:val="000E270F"/>
    <w:rsid w:val="000E63C9"/>
    <w:rsid w:val="000E6DFD"/>
    <w:rsid w:val="000E7933"/>
    <w:rsid w:val="000F62DD"/>
    <w:rsid w:val="000F6996"/>
    <w:rsid w:val="001065B1"/>
    <w:rsid w:val="00113EAD"/>
    <w:rsid w:val="00115E1F"/>
    <w:rsid w:val="00117149"/>
    <w:rsid w:val="0011798E"/>
    <w:rsid w:val="0012053C"/>
    <w:rsid w:val="001243BF"/>
    <w:rsid w:val="00124570"/>
    <w:rsid w:val="00130E9D"/>
    <w:rsid w:val="00132344"/>
    <w:rsid w:val="00137F3B"/>
    <w:rsid w:val="001409DA"/>
    <w:rsid w:val="00147107"/>
    <w:rsid w:val="00150A6D"/>
    <w:rsid w:val="00151794"/>
    <w:rsid w:val="00156C4D"/>
    <w:rsid w:val="00171BA6"/>
    <w:rsid w:val="00172188"/>
    <w:rsid w:val="00172469"/>
    <w:rsid w:val="0017485A"/>
    <w:rsid w:val="00175A2F"/>
    <w:rsid w:val="00176940"/>
    <w:rsid w:val="0018157C"/>
    <w:rsid w:val="00184A32"/>
    <w:rsid w:val="00185688"/>
    <w:rsid w:val="00185B35"/>
    <w:rsid w:val="00187FF4"/>
    <w:rsid w:val="001923C1"/>
    <w:rsid w:val="001928B2"/>
    <w:rsid w:val="00195E59"/>
    <w:rsid w:val="001A0A60"/>
    <w:rsid w:val="001C6626"/>
    <w:rsid w:val="001C6A92"/>
    <w:rsid w:val="001C7805"/>
    <w:rsid w:val="001D3D44"/>
    <w:rsid w:val="001D5451"/>
    <w:rsid w:val="001D79EF"/>
    <w:rsid w:val="001E1C4F"/>
    <w:rsid w:val="001E2D2B"/>
    <w:rsid w:val="001E3E51"/>
    <w:rsid w:val="001F2BC8"/>
    <w:rsid w:val="001F5F6B"/>
    <w:rsid w:val="001F601F"/>
    <w:rsid w:val="001F7D5A"/>
    <w:rsid w:val="00204691"/>
    <w:rsid w:val="00215972"/>
    <w:rsid w:val="002253E1"/>
    <w:rsid w:val="00227044"/>
    <w:rsid w:val="00227CA5"/>
    <w:rsid w:val="00232510"/>
    <w:rsid w:val="00233FAF"/>
    <w:rsid w:val="002377DB"/>
    <w:rsid w:val="00243EBC"/>
    <w:rsid w:val="00246107"/>
    <w:rsid w:val="00246A35"/>
    <w:rsid w:val="002473FC"/>
    <w:rsid w:val="002539D7"/>
    <w:rsid w:val="00263ABE"/>
    <w:rsid w:val="0026461F"/>
    <w:rsid w:val="00265E6D"/>
    <w:rsid w:val="0026614C"/>
    <w:rsid w:val="0027412C"/>
    <w:rsid w:val="002759EA"/>
    <w:rsid w:val="002778C3"/>
    <w:rsid w:val="00284348"/>
    <w:rsid w:val="00286ADB"/>
    <w:rsid w:val="0029644F"/>
    <w:rsid w:val="002A1171"/>
    <w:rsid w:val="002A2B69"/>
    <w:rsid w:val="002A61FA"/>
    <w:rsid w:val="002A691C"/>
    <w:rsid w:val="002B0F9C"/>
    <w:rsid w:val="002B171A"/>
    <w:rsid w:val="002B707C"/>
    <w:rsid w:val="002C0010"/>
    <w:rsid w:val="002C227C"/>
    <w:rsid w:val="002C5485"/>
    <w:rsid w:val="002C737E"/>
    <w:rsid w:val="002C7D1A"/>
    <w:rsid w:val="002D0D9F"/>
    <w:rsid w:val="002D3B6C"/>
    <w:rsid w:val="002D5AD0"/>
    <w:rsid w:val="002D77C3"/>
    <w:rsid w:val="002E0F7C"/>
    <w:rsid w:val="002E715B"/>
    <w:rsid w:val="002F013E"/>
    <w:rsid w:val="002F12C5"/>
    <w:rsid w:val="002F4EF6"/>
    <w:rsid w:val="002F51F5"/>
    <w:rsid w:val="002F6287"/>
    <w:rsid w:val="002F6427"/>
    <w:rsid w:val="002F6E1A"/>
    <w:rsid w:val="003008A9"/>
    <w:rsid w:val="00300C78"/>
    <w:rsid w:val="00302FE4"/>
    <w:rsid w:val="003035D1"/>
    <w:rsid w:val="003064A5"/>
    <w:rsid w:val="00312137"/>
    <w:rsid w:val="003138DE"/>
    <w:rsid w:val="00316672"/>
    <w:rsid w:val="00316D52"/>
    <w:rsid w:val="00316E8C"/>
    <w:rsid w:val="0032680A"/>
    <w:rsid w:val="00330359"/>
    <w:rsid w:val="00334929"/>
    <w:rsid w:val="0033762F"/>
    <w:rsid w:val="0034548D"/>
    <w:rsid w:val="00345F35"/>
    <w:rsid w:val="003500D8"/>
    <w:rsid w:val="003517C8"/>
    <w:rsid w:val="00353ACE"/>
    <w:rsid w:val="003571D6"/>
    <w:rsid w:val="00362564"/>
    <w:rsid w:val="00362E51"/>
    <w:rsid w:val="00363679"/>
    <w:rsid w:val="00363F54"/>
    <w:rsid w:val="00364E4D"/>
    <w:rsid w:val="0036695A"/>
    <w:rsid w:val="00366C7E"/>
    <w:rsid w:val="003707DA"/>
    <w:rsid w:val="00370FA3"/>
    <w:rsid w:val="00372296"/>
    <w:rsid w:val="00381503"/>
    <w:rsid w:val="00384EA3"/>
    <w:rsid w:val="003912C9"/>
    <w:rsid w:val="00392A8A"/>
    <w:rsid w:val="003943DC"/>
    <w:rsid w:val="00397444"/>
    <w:rsid w:val="003A2C5A"/>
    <w:rsid w:val="003A2DEB"/>
    <w:rsid w:val="003A39A1"/>
    <w:rsid w:val="003A4E67"/>
    <w:rsid w:val="003A5E8C"/>
    <w:rsid w:val="003C2191"/>
    <w:rsid w:val="003C5886"/>
    <w:rsid w:val="003C697A"/>
    <w:rsid w:val="003D0923"/>
    <w:rsid w:val="003D11B8"/>
    <w:rsid w:val="003D3863"/>
    <w:rsid w:val="003D48FE"/>
    <w:rsid w:val="003D5B56"/>
    <w:rsid w:val="003E4F55"/>
    <w:rsid w:val="003F629E"/>
    <w:rsid w:val="004027B4"/>
    <w:rsid w:val="004033A7"/>
    <w:rsid w:val="00406A9F"/>
    <w:rsid w:val="00406E46"/>
    <w:rsid w:val="004110DE"/>
    <w:rsid w:val="00411632"/>
    <w:rsid w:val="004134B8"/>
    <w:rsid w:val="00424323"/>
    <w:rsid w:val="004249E3"/>
    <w:rsid w:val="00431400"/>
    <w:rsid w:val="00433189"/>
    <w:rsid w:val="00434737"/>
    <w:rsid w:val="00440031"/>
    <w:rsid w:val="0044085A"/>
    <w:rsid w:val="00442BE0"/>
    <w:rsid w:val="0044694B"/>
    <w:rsid w:val="00451EF1"/>
    <w:rsid w:val="00453243"/>
    <w:rsid w:val="00456430"/>
    <w:rsid w:val="0046037F"/>
    <w:rsid w:val="00463733"/>
    <w:rsid w:val="00465BD0"/>
    <w:rsid w:val="0047252D"/>
    <w:rsid w:val="00473D5A"/>
    <w:rsid w:val="004751D7"/>
    <w:rsid w:val="00476420"/>
    <w:rsid w:val="0048012B"/>
    <w:rsid w:val="004848AD"/>
    <w:rsid w:val="004918DB"/>
    <w:rsid w:val="00491B17"/>
    <w:rsid w:val="00493735"/>
    <w:rsid w:val="0049418B"/>
    <w:rsid w:val="004947C1"/>
    <w:rsid w:val="00494D79"/>
    <w:rsid w:val="00497F9B"/>
    <w:rsid w:val="004A3011"/>
    <w:rsid w:val="004A7391"/>
    <w:rsid w:val="004B21A5"/>
    <w:rsid w:val="004B3392"/>
    <w:rsid w:val="004B3D76"/>
    <w:rsid w:val="004B6C84"/>
    <w:rsid w:val="004C05BC"/>
    <w:rsid w:val="004C22B9"/>
    <w:rsid w:val="004D41F7"/>
    <w:rsid w:val="004D7F6D"/>
    <w:rsid w:val="004E19F2"/>
    <w:rsid w:val="004E355B"/>
    <w:rsid w:val="004E390F"/>
    <w:rsid w:val="004E5222"/>
    <w:rsid w:val="004F4AF5"/>
    <w:rsid w:val="005007CA"/>
    <w:rsid w:val="005037F0"/>
    <w:rsid w:val="00511638"/>
    <w:rsid w:val="0051485D"/>
    <w:rsid w:val="00516A86"/>
    <w:rsid w:val="00516FC8"/>
    <w:rsid w:val="00522CD7"/>
    <w:rsid w:val="005262F9"/>
    <w:rsid w:val="005275F6"/>
    <w:rsid w:val="005324D2"/>
    <w:rsid w:val="00537F29"/>
    <w:rsid w:val="005413D2"/>
    <w:rsid w:val="00541F71"/>
    <w:rsid w:val="00546235"/>
    <w:rsid w:val="00546D77"/>
    <w:rsid w:val="0055165D"/>
    <w:rsid w:val="005552BB"/>
    <w:rsid w:val="00555B1B"/>
    <w:rsid w:val="005607A8"/>
    <w:rsid w:val="00560C79"/>
    <w:rsid w:val="00572102"/>
    <w:rsid w:val="00572D2F"/>
    <w:rsid w:val="00573315"/>
    <w:rsid w:val="0057769B"/>
    <w:rsid w:val="005836CC"/>
    <w:rsid w:val="0058653F"/>
    <w:rsid w:val="0058786B"/>
    <w:rsid w:val="005959E2"/>
    <w:rsid w:val="00595C20"/>
    <w:rsid w:val="00596D13"/>
    <w:rsid w:val="005A258B"/>
    <w:rsid w:val="005A5DD3"/>
    <w:rsid w:val="005B5F6D"/>
    <w:rsid w:val="005B6A72"/>
    <w:rsid w:val="005C405F"/>
    <w:rsid w:val="005C6E8D"/>
    <w:rsid w:val="005D0A15"/>
    <w:rsid w:val="005D2876"/>
    <w:rsid w:val="005E22A5"/>
    <w:rsid w:val="005F095D"/>
    <w:rsid w:val="005F1835"/>
    <w:rsid w:val="005F1BB0"/>
    <w:rsid w:val="005F1CA7"/>
    <w:rsid w:val="005F1CD9"/>
    <w:rsid w:val="005F290C"/>
    <w:rsid w:val="005F635C"/>
    <w:rsid w:val="006026A9"/>
    <w:rsid w:val="00610693"/>
    <w:rsid w:val="006113D7"/>
    <w:rsid w:val="00612C3A"/>
    <w:rsid w:val="0061387D"/>
    <w:rsid w:val="00614838"/>
    <w:rsid w:val="00623A65"/>
    <w:rsid w:val="00630118"/>
    <w:rsid w:val="00630F4E"/>
    <w:rsid w:val="006350E6"/>
    <w:rsid w:val="006404D2"/>
    <w:rsid w:val="00641398"/>
    <w:rsid w:val="0064276F"/>
    <w:rsid w:val="00647561"/>
    <w:rsid w:val="0065368D"/>
    <w:rsid w:val="00656C4D"/>
    <w:rsid w:val="006623D2"/>
    <w:rsid w:val="00663F0B"/>
    <w:rsid w:val="00670E91"/>
    <w:rsid w:val="00671C48"/>
    <w:rsid w:val="006722DA"/>
    <w:rsid w:val="00681759"/>
    <w:rsid w:val="006857A2"/>
    <w:rsid w:val="0068648A"/>
    <w:rsid w:val="00694177"/>
    <w:rsid w:val="00694D99"/>
    <w:rsid w:val="006A0822"/>
    <w:rsid w:val="006A28F3"/>
    <w:rsid w:val="006A713A"/>
    <w:rsid w:val="006B0B15"/>
    <w:rsid w:val="006B3E1F"/>
    <w:rsid w:val="006B4B80"/>
    <w:rsid w:val="006B60E5"/>
    <w:rsid w:val="006B6D16"/>
    <w:rsid w:val="006C37F0"/>
    <w:rsid w:val="006C5552"/>
    <w:rsid w:val="006D020A"/>
    <w:rsid w:val="006D2ACA"/>
    <w:rsid w:val="006D7762"/>
    <w:rsid w:val="006D7969"/>
    <w:rsid w:val="006E3E01"/>
    <w:rsid w:val="006E4DE9"/>
    <w:rsid w:val="006E5716"/>
    <w:rsid w:val="006F2F12"/>
    <w:rsid w:val="006F65A0"/>
    <w:rsid w:val="006F7FA2"/>
    <w:rsid w:val="00700C8D"/>
    <w:rsid w:val="00706959"/>
    <w:rsid w:val="007078D9"/>
    <w:rsid w:val="0071267C"/>
    <w:rsid w:val="0071517C"/>
    <w:rsid w:val="00717FF0"/>
    <w:rsid w:val="00724D26"/>
    <w:rsid w:val="007302B3"/>
    <w:rsid w:val="00730733"/>
    <w:rsid w:val="00730E3A"/>
    <w:rsid w:val="00735045"/>
    <w:rsid w:val="007360DD"/>
    <w:rsid w:val="00736AAF"/>
    <w:rsid w:val="007413BD"/>
    <w:rsid w:val="00743AAD"/>
    <w:rsid w:val="00744313"/>
    <w:rsid w:val="007446EF"/>
    <w:rsid w:val="007475F6"/>
    <w:rsid w:val="00755A6F"/>
    <w:rsid w:val="007626AC"/>
    <w:rsid w:val="00765B2A"/>
    <w:rsid w:val="00770A80"/>
    <w:rsid w:val="00772D14"/>
    <w:rsid w:val="00775D1E"/>
    <w:rsid w:val="00780680"/>
    <w:rsid w:val="00783067"/>
    <w:rsid w:val="00783A34"/>
    <w:rsid w:val="007859D2"/>
    <w:rsid w:val="00785BFC"/>
    <w:rsid w:val="0079195A"/>
    <w:rsid w:val="007930E8"/>
    <w:rsid w:val="00793AFA"/>
    <w:rsid w:val="007A12B0"/>
    <w:rsid w:val="007A5376"/>
    <w:rsid w:val="007A677D"/>
    <w:rsid w:val="007B1758"/>
    <w:rsid w:val="007B4E83"/>
    <w:rsid w:val="007B51A1"/>
    <w:rsid w:val="007C0160"/>
    <w:rsid w:val="007C3563"/>
    <w:rsid w:val="007C5EC7"/>
    <w:rsid w:val="007C6B52"/>
    <w:rsid w:val="007D16C5"/>
    <w:rsid w:val="007D497E"/>
    <w:rsid w:val="007E063F"/>
    <w:rsid w:val="007E0C29"/>
    <w:rsid w:val="007E32EF"/>
    <w:rsid w:val="007E541A"/>
    <w:rsid w:val="007E77D7"/>
    <w:rsid w:val="00805A82"/>
    <w:rsid w:val="00806318"/>
    <w:rsid w:val="00814A67"/>
    <w:rsid w:val="00814BF0"/>
    <w:rsid w:val="0081596E"/>
    <w:rsid w:val="00817394"/>
    <w:rsid w:val="008202BE"/>
    <w:rsid w:val="0082189E"/>
    <w:rsid w:val="00825691"/>
    <w:rsid w:val="008353CC"/>
    <w:rsid w:val="0083642F"/>
    <w:rsid w:val="008408FB"/>
    <w:rsid w:val="00841317"/>
    <w:rsid w:val="00842B5A"/>
    <w:rsid w:val="00844936"/>
    <w:rsid w:val="008457BB"/>
    <w:rsid w:val="00847A7B"/>
    <w:rsid w:val="00850AF5"/>
    <w:rsid w:val="00851BDF"/>
    <w:rsid w:val="00857459"/>
    <w:rsid w:val="00862FE4"/>
    <w:rsid w:val="0086389A"/>
    <w:rsid w:val="00866904"/>
    <w:rsid w:val="008713E8"/>
    <w:rsid w:val="00871F40"/>
    <w:rsid w:val="0087605E"/>
    <w:rsid w:val="008775E6"/>
    <w:rsid w:val="008825B2"/>
    <w:rsid w:val="00884CD6"/>
    <w:rsid w:val="00885395"/>
    <w:rsid w:val="00886DFD"/>
    <w:rsid w:val="00891BC2"/>
    <w:rsid w:val="00896E14"/>
    <w:rsid w:val="008A551D"/>
    <w:rsid w:val="008A59C4"/>
    <w:rsid w:val="008A6BD3"/>
    <w:rsid w:val="008A6D06"/>
    <w:rsid w:val="008B1FEE"/>
    <w:rsid w:val="008C06B5"/>
    <w:rsid w:val="008C3B4D"/>
    <w:rsid w:val="008C3D70"/>
    <w:rsid w:val="008C7E13"/>
    <w:rsid w:val="008D0037"/>
    <w:rsid w:val="008D6833"/>
    <w:rsid w:val="008D7505"/>
    <w:rsid w:val="008E5E7B"/>
    <w:rsid w:val="008F04F2"/>
    <w:rsid w:val="008F1FCF"/>
    <w:rsid w:val="00902231"/>
    <w:rsid w:val="00903C32"/>
    <w:rsid w:val="009059FF"/>
    <w:rsid w:val="0090635A"/>
    <w:rsid w:val="00906985"/>
    <w:rsid w:val="009070FD"/>
    <w:rsid w:val="00907C18"/>
    <w:rsid w:val="00916B16"/>
    <w:rsid w:val="00916C11"/>
    <w:rsid w:val="009173B9"/>
    <w:rsid w:val="00921680"/>
    <w:rsid w:val="009259FD"/>
    <w:rsid w:val="009261C6"/>
    <w:rsid w:val="0093335D"/>
    <w:rsid w:val="00933841"/>
    <w:rsid w:val="00934373"/>
    <w:rsid w:val="0093563B"/>
    <w:rsid w:val="0093613E"/>
    <w:rsid w:val="00941B06"/>
    <w:rsid w:val="00943026"/>
    <w:rsid w:val="009431C7"/>
    <w:rsid w:val="009500BC"/>
    <w:rsid w:val="0095182D"/>
    <w:rsid w:val="00952767"/>
    <w:rsid w:val="00953E4B"/>
    <w:rsid w:val="009543B2"/>
    <w:rsid w:val="009643FA"/>
    <w:rsid w:val="00966B81"/>
    <w:rsid w:val="009673FD"/>
    <w:rsid w:val="00971D45"/>
    <w:rsid w:val="00971E88"/>
    <w:rsid w:val="00981E22"/>
    <w:rsid w:val="009833DA"/>
    <w:rsid w:val="00984DCB"/>
    <w:rsid w:val="0098609F"/>
    <w:rsid w:val="0098640E"/>
    <w:rsid w:val="009873CE"/>
    <w:rsid w:val="00991C75"/>
    <w:rsid w:val="009941AD"/>
    <w:rsid w:val="00994397"/>
    <w:rsid w:val="00995F7E"/>
    <w:rsid w:val="009A0169"/>
    <w:rsid w:val="009A12AE"/>
    <w:rsid w:val="009A4FBF"/>
    <w:rsid w:val="009B1274"/>
    <w:rsid w:val="009C3EC9"/>
    <w:rsid w:val="009C7720"/>
    <w:rsid w:val="009C7973"/>
    <w:rsid w:val="009D5975"/>
    <w:rsid w:val="009E72D5"/>
    <w:rsid w:val="009F135D"/>
    <w:rsid w:val="009F212B"/>
    <w:rsid w:val="009F7105"/>
    <w:rsid w:val="00A0238A"/>
    <w:rsid w:val="00A03C30"/>
    <w:rsid w:val="00A135FF"/>
    <w:rsid w:val="00A13AF1"/>
    <w:rsid w:val="00A14901"/>
    <w:rsid w:val="00A14996"/>
    <w:rsid w:val="00A155F3"/>
    <w:rsid w:val="00A177E8"/>
    <w:rsid w:val="00A23AFA"/>
    <w:rsid w:val="00A247AE"/>
    <w:rsid w:val="00A3094B"/>
    <w:rsid w:val="00A30C55"/>
    <w:rsid w:val="00A31B3E"/>
    <w:rsid w:val="00A334AF"/>
    <w:rsid w:val="00A3480C"/>
    <w:rsid w:val="00A36720"/>
    <w:rsid w:val="00A448BB"/>
    <w:rsid w:val="00A44C17"/>
    <w:rsid w:val="00A44F89"/>
    <w:rsid w:val="00A47650"/>
    <w:rsid w:val="00A47D52"/>
    <w:rsid w:val="00A47E6F"/>
    <w:rsid w:val="00A5298C"/>
    <w:rsid w:val="00A532F3"/>
    <w:rsid w:val="00A56E73"/>
    <w:rsid w:val="00A579BC"/>
    <w:rsid w:val="00A60206"/>
    <w:rsid w:val="00A61E21"/>
    <w:rsid w:val="00A650F9"/>
    <w:rsid w:val="00A6581E"/>
    <w:rsid w:val="00A6721A"/>
    <w:rsid w:val="00A675B6"/>
    <w:rsid w:val="00A83A31"/>
    <w:rsid w:val="00A8489E"/>
    <w:rsid w:val="00AA2F0F"/>
    <w:rsid w:val="00AB6F0F"/>
    <w:rsid w:val="00AC18E0"/>
    <w:rsid w:val="00AC27BF"/>
    <w:rsid w:val="00AC29F3"/>
    <w:rsid w:val="00AC2FE4"/>
    <w:rsid w:val="00AD048B"/>
    <w:rsid w:val="00AF7835"/>
    <w:rsid w:val="00B01187"/>
    <w:rsid w:val="00B01CC4"/>
    <w:rsid w:val="00B021D7"/>
    <w:rsid w:val="00B127E1"/>
    <w:rsid w:val="00B1289E"/>
    <w:rsid w:val="00B16D25"/>
    <w:rsid w:val="00B205F0"/>
    <w:rsid w:val="00B231E5"/>
    <w:rsid w:val="00B23A4D"/>
    <w:rsid w:val="00B23A8E"/>
    <w:rsid w:val="00B34051"/>
    <w:rsid w:val="00B45E8D"/>
    <w:rsid w:val="00B569AF"/>
    <w:rsid w:val="00B6155A"/>
    <w:rsid w:val="00B64CAA"/>
    <w:rsid w:val="00B65E05"/>
    <w:rsid w:val="00B674CF"/>
    <w:rsid w:val="00B71466"/>
    <w:rsid w:val="00B7197E"/>
    <w:rsid w:val="00B813EC"/>
    <w:rsid w:val="00B87209"/>
    <w:rsid w:val="00B917E7"/>
    <w:rsid w:val="00B93AC9"/>
    <w:rsid w:val="00BA0F71"/>
    <w:rsid w:val="00BA47DF"/>
    <w:rsid w:val="00BB10CC"/>
    <w:rsid w:val="00BB6CF6"/>
    <w:rsid w:val="00BD4135"/>
    <w:rsid w:val="00BE0009"/>
    <w:rsid w:val="00BF0D8A"/>
    <w:rsid w:val="00BF3C08"/>
    <w:rsid w:val="00C02B87"/>
    <w:rsid w:val="00C02ED7"/>
    <w:rsid w:val="00C07892"/>
    <w:rsid w:val="00C07D23"/>
    <w:rsid w:val="00C10F04"/>
    <w:rsid w:val="00C12566"/>
    <w:rsid w:val="00C12953"/>
    <w:rsid w:val="00C201AF"/>
    <w:rsid w:val="00C218BB"/>
    <w:rsid w:val="00C22998"/>
    <w:rsid w:val="00C2581F"/>
    <w:rsid w:val="00C302CD"/>
    <w:rsid w:val="00C4086D"/>
    <w:rsid w:val="00C4523D"/>
    <w:rsid w:val="00C51F00"/>
    <w:rsid w:val="00C54F1B"/>
    <w:rsid w:val="00C57CCA"/>
    <w:rsid w:val="00C60D64"/>
    <w:rsid w:val="00C62BBD"/>
    <w:rsid w:val="00C703CD"/>
    <w:rsid w:val="00C7057A"/>
    <w:rsid w:val="00C7111E"/>
    <w:rsid w:val="00C7197D"/>
    <w:rsid w:val="00C731CA"/>
    <w:rsid w:val="00C774CB"/>
    <w:rsid w:val="00C83962"/>
    <w:rsid w:val="00C841B2"/>
    <w:rsid w:val="00C85B3F"/>
    <w:rsid w:val="00C8766F"/>
    <w:rsid w:val="00C920D4"/>
    <w:rsid w:val="00C92DE0"/>
    <w:rsid w:val="00C94651"/>
    <w:rsid w:val="00CA1896"/>
    <w:rsid w:val="00CA5292"/>
    <w:rsid w:val="00CB5B28"/>
    <w:rsid w:val="00CC02D7"/>
    <w:rsid w:val="00CC161D"/>
    <w:rsid w:val="00CC3CF1"/>
    <w:rsid w:val="00CC4927"/>
    <w:rsid w:val="00CD4338"/>
    <w:rsid w:val="00CD6037"/>
    <w:rsid w:val="00CE5CB7"/>
    <w:rsid w:val="00CE6B96"/>
    <w:rsid w:val="00CF25A6"/>
    <w:rsid w:val="00CF4DE1"/>
    <w:rsid w:val="00CF5371"/>
    <w:rsid w:val="00CF7BA0"/>
    <w:rsid w:val="00D021C8"/>
    <w:rsid w:val="00D0323A"/>
    <w:rsid w:val="00D035EA"/>
    <w:rsid w:val="00D03D62"/>
    <w:rsid w:val="00D0465A"/>
    <w:rsid w:val="00D0557F"/>
    <w:rsid w:val="00D0559F"/>
    <w:rsid w:val="00D05A00"/>
    <w:rsid w:val="00D07485"/>
    <w:rsid w:val="00D077E9"/>
    <w:rsid w:val="00D12ECD"/>
    <w:rsid w:val="00D155F1"/>
    <w:rsid w:val="00D15C76"/>
    <w:rsid w:val="00D20883"/>
    <w:rsid w:val="00D21553"/>
    <w:rsid w:val="00D2240D"/>
    <w:rsid w:val="00D227DD"/>
    <w:rsid w:val="00D31286"/>
    <w:rsid w:val="00D353B9"/>
    <w:rsid w:val="00D3758B"/>
    <w:rsid w:val="00D37EEC"/>
    <w:rsid w:val="00D42CB7"/>
    <w:rsid w:val="00D43DC0"/>
    <w:rsid w:val="00D46B6C"/>
    <w:rsid w:val="00D52429"/>
    <w:rsid w:val="00D5413D"/>
    <w:rsid w:val="00D55A59"/>
    <w:rsid w:val="00D570A9"/>
    <w:rsid w:val="00D573CA"/>
    <w:rsid w:val="00D60635"/>
    <w:rsid w:val="00D70D02"/>
    <w:rsid w:val="00D71A6A"/>
    <w:rsid w:val="00D723F3"/>
    <w:rsid w:val="00D72D7F"/>
    <w:rsid w:val="00D770C7"/>
    <w:rsid w:val="00D772C9"/>
    <w:rsid w:val="00D80C91"/>
    <w:rsid w:val="00D810CC"/>
    <w:rsid w:val="00D812C2"/>
    <w:rsid w:val="00D82CEF"/>
    <w:rsid w:val="00D857B1"/>
    <w:rsid w:val="00D86945"/>
    <w:rsid w:val="00D90290"/>
    <w:rsid w:val="00D9343A"/>
    <w:rsid w:val="00D9478A"/>
    <w:rsid w:val="00DA19C6"/>
    <w:rsid w:val="00DA1AD9"/>
    <w:rsid w:val="00DA4F90"/>
    <w:rsid w:val="00DA6909"/>
    <w:rsid w:val="00DA7EF9"/>
    <w:rsid w:val="00DB6873"/>
    <w:rsid w:val="00DC030F"/>
    <w:rsid w:val="00DC075B"/>
    <w:rsid w:val="00DC4E4E"/>
    <w:rsid w:val="00DD152F"/>
    <w:rsid w:val="00DD4301"/>
    <w:rsid w:val="00DD57F6"/>
    <w:rsid w:val="00DD764A"/>
    <w:rsid w:val="00DE01E0"/>
    <w:rsid w:val="00DE0889"/>
    <w:rsid w:val="00DE16B8"/>
    <w:rsid w:val="00DE213F"/>
    <w:rsid w:val="00DF027C"/>
    <w:rsid w:val="00DF10C4"/>
    <w:rsid w:val="00DF48FC"/>
    <w:rsid w:val="00DF6791"/>
    <w:rsid w:val="00E00A32"/>
    <w:rsid w:val="00E00F2F"/>
    <w:rsid w:val="00E037D0"/>
    <w:rsid w:val="00E11460"/>
    <w:rsid w:val="00E13467"/>
    <w:rsid w:val="00E144E5"/>
    <w:rsid w:val="00E22ACD"/>
    <w:rsid w:val="00E22E6F"/>
    <w:rsid w:val="00E2397A"/>
    <w:rsid w:val="00E268EE"/>
    <w:rsid w:val="00E30F7B"/>
    <w:rsid w:val="00E33972"/>
    <w:rsid w:val="00E34CC7"/>
    <w:rsid w:val="00E36A16"/>
    <w:rsid w:val="00E3743C"/>
    <w:rsid w:val="00E37859"/>
    <w:rsid w:val="00E47EC8"/>
    <w:rsid w:val="00E54571"/>
    <w:rsid w:val="00E54AA7"/>
    <w:rsid w:val="00E54B8C"/>
    <w:rsid w:val="00E620B0"/>
    <w:rsid w:val="00E742E2"/>
    <w:rsid w:val="00E74D30"/>
    <w:rsid w:val="00E76498"/>
    <w:rsid w:val="00E80808"/>
    <w:rsid w:val="00E81B40"/>
    <w:rsid w:val="00E8205F"/>
    <w:rsid w:val="00E8348D"/>
    <w:rsid w:val="00E8400D"/>
    <w:rsid w:val="00E9751F"/>
    <w:rsid w:val="00EA1334"/>
    <w:rsid w:val="00EA1D66"/>
    <w:rsid w:val="00EA58A3"/>
    <w:rsid w:val="00EB3B4A"/>
    <w:rsid w:val="00EB40E8"/>
    <w:rsid w:val="00EB5CBF"/>
    <w:rsid w:val="00EB63E7"/>
    <w:rsid w:val="00EC30C7"/>
    <w:rsid w:val="00EC415D"/>
    <w:rsid w:val="00ED092C"/>
    <w:rsid w:val="00ED1207"/>
    <w:rsid w:val="00EE3698"/>
    <w:rsid w:val="00EE4DE4"/>
    <w:rsid w:val="00EE608C"/>
    <w:rsid w:val="00EF555B"/>
    <w:rsid w:val="00F01796"/>
    <w:rsid w:val="00F01F81"/>
    <w:rsid w:val="00F027BB"/>
    <w:rsid w:val="00F031B0"/>
    <w:rsid w:val="00F10D38"/>
    <w:rsid w:val="00F11DCF"/>
    <w:rsid w:val="00F127F6"/>
    <w:rsid w:val="00F162EA"/>
    <w:rsid w:val="00F2448B"/>
    <w:rsid w:val="00F26178"/>
    <w:rsid w:val="00F3778C"/>
    <w:rsid w:val="00F37BA7"/>
    <w:rsid w:val="00F40432"/>
    <w:rsid w:val="00F4188D"/>
    <w:rsid w:val="00F43E08"/>
    <w:rsid w:val="00F44455"/>
    <w:rsid w:val="00F4755F"/>
    <w:rsid w:val="00F50AF0"/>
    <w:rsid w:val="00F51A4B"/>
    <w:rsid w:val="00F52D27"/>
    <w:rsid w:val="00F63213"/>
    <w:rsid w:val="00F6470E"/>
    <w:rsid w:val="00F7022F"/>
    <w:rsid w:val="00F736B8"/>
    <w:rsid w:val="00F7424D"/>
    <w:rsid w:val="00F81E12"/>
    <w:rsid w:val="00F82AE1"/>
    <w:rsid w:val="00F83527"/>
    <w:rsid w:val="00F86F72"/>
    <w:rsid w:val="00F917B2"/>
    <w:rsid w:val="00F918F8"/>
    <w:rsid w:val="00F9390F"/>
    <w:rsid w:val="00F96E59"/>
    <w:rsid w:val="00FA27D4"/>
    <w:rsid w:val="00FA3407"/>
    <w:rsid w:val="00FA76D3"/>
    <w:rsid w:val="00FB0670"/>
    <w:rsid w:val="00FB1F92"/>
    <w:rsid w:val="00FB2E48"/>
    <w:rsid w:val="00FC0CC3"/>
    <w:rsid w:val="00FC6740"/>
    <w:rsid w:val="00FD4C3A"/>
    <w:rsid w:val="00FD51B2"/>
    <w:rsid w:val="00FD583F"/>
    <w:rsid w:val="00FD7488"/>
    <w:rsid w:val="00FE1188"/>
    <w:rsid w:val="00FE2FAA"/>
    <w:rsid w:val="00FE6875"/>
    <w:rsid w:val="00FE74D8"/>
    <w:rsid w:val="00FF0FFE"/>
    <w:rsid w:val="00FF16B4"/>
    <w:rsid w:val="00FF21D7"/>
    <w:rsid w:val="00FF2744"/>
    <w:rsid w:val="00FF629B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1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4E20E87"/>
  <w15:docId w15:val="{582741D2-3481-4939-9B36-A71DE00B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498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aliases w:val="DB Heading 1"/>
    <w:basedOn w:val="Normal"/>
    <w:link w:val="Heading1Char"/>
    <w:autoRedefine/>
    <w:uiPriority w:val="9"/>
    <w:qFormat/>
    <w:rsid w:val="00572D2F"/>
    <w:pPr>
      <w:keepNext/>
      <w:outlineLvl w:val="0"/>
    </w:pPr>
    <w:rPr>
      <w:rFonts w:asciiTheme="majorHAnsi" w:eastAsiaTheme="majorEastAsia" w:hAnsiTheme="majorHAnsi" w:cstheme="majorBidi"/>
      <w:noProof/>
      <w:color w:val="002060"/>
      <w:kern w:val="28"/>
      <w:sz w:val="24"/>
      <w:szCs w:val="28"/>
      <w:lang w:val="en-GB" w:eastAsia="en-GB"/>
    </w:rPr>
  </w:style>
  <w:style w:type="paragraph" w:styleId="Heading2">
    <w:name w:val="heading 2"/>
    <w:aliases w:val="DB Heading 2"/>
    <w:basedOn w:val="Normal"/>
    <w:next w:val="Normal"/>
    <w:link w:val="Heading2Char"/>
    <w:autoRedefine/>
    <w:uiPriority w:val="9"/>
    <w:qFormat/>
    <w:rsid w:val="00572D2F"/>
    <w:pPr>
      <w:keepNext/>
      <w:spacing w:line="240" w:lineRule="auto"/>
      <w:outlineLvl w:val="1"/>
    </w:pPr>
    <w:rPr>
      <w:rFonts w:ascii="Arial" w:eastAsiaTheme="majorEastAsia" w:hAnsi="Arial" w:cs="Arial"/>
      <w:noProof/>
      <w:color w:val="002060"/>
      <w:sz w:val="24"/>
      <w:szCs w:val="24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3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3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A8E"/>
    <w:pPr>
      <w:keepNext/>
      <w:keepLines/>
      <w:spacing w:before="200"/>
      <w:outlineLvl w:val="4"/>
    </w:pPr>
    <w:rPr>
      <w:rFonts w:ascii="Cambria" w:eastAsia="Times New Roman" w:hAnsi="Cambria" w:cs="Times New Roman"/>
      <w:b w:val="0"/>
      <w:color w:val="243F60"/>
      <w:sz w:val="22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A8E"/>
    <w:pPr>
      <w:keepNext/>
      <w:keepLines/>
      <w:spacing w:before="200"/>
      <w:outlineLvl w:val="5"/>
    </w:pPr>
    <w:rPr>
      <w:rFonts w:ascii="Cambria" w:eastAsia="Times New Roman" w:hAnsi="Cambria" w:cs="Times New Roman"/>
      <w:b w:val="0"/>
      <w:i/>
      <w:iCs/>
      <w:color w:val="243F60"/>
      <w:sz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A8E"/>
    <w:pPr>
      <w:keepNext/>
      <w:keepLines/>
      <w:spacing w:before="200"/>
      <w:outlineLvl w:val="6"/>
    </w:pPr>
    <w:rPr>
      <w:rFonts w:ascii="Cambria" w:eastAsia="Times New Roman" w:hAnsi="Cambria" w:cs="Times New Roman"/>
      <w:b w:val="0"/>
      <w:i/>
      <w:iCs/>
      <w:color w:val="404040"/>
      <w:sz w:val="22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A8E"/>
    <w:pPr>
      <w:keepNext/>
      <w:keepLines/>
      <w:spacing w:before="200"/>
      <w:outlineLvl w:val="7"/>
    </w:pPr>
    <w:rPr>
      <w:rFonts w:ascii="Cambria" w:eastAsia="Times New Roman" w:hAnsi="Cambria" w:cs="Times New Roman"/>
      <w:b w:val="0"/>
      <w:color w:val="404040"/>
      <w:sz w:val="22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A8E"/>
    <w:pPr>
      <w:keepNext/>
      <w:keepLines/>
      <w:spacing w:before="200"/>
      <w:outlineLvl w:val="8"/>
    </w:pPr>
    <w:rPr>
      <w:rFonts w:ascii="Cambria" w:eastAsia="Times New Roman" w:hAnsi="Cambria" w:cs="Times New Roman"/>
      <w:b w:val="0"/>
      <w:i/>
      <w:iCs/>
      <w:color w:val="404040"/>
      <w:sz w:val="22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aliases w:val="DB Heading 1 Char"/>
    <w:basedOn w:val="DefaultParagraphFont"/>
    <w:link w:val="Heading1"/>
    <w:uiPriority w:val="9"/>
    <w:rsid w:val="00572D2F"/>
    <w:rPr>
      <w:rFonts w:asciiTheme="majorHAnsi" w:eastAsiaTheme="majorEastAsia" w:hAnsiTheme="majorHAnsi" w:cstheme="majorBidi"/>
      <w:b/>
      <w:noProof/>
      <w:color w:val="002060"/>
      <w:kern w:val="28"/>
      <w:szCs w:val="2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qFormat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aliases w:val="DB Heading 2 Char"/>
    <w:basedOn w:val="DefaultParagraphFont"/>
    <w:link w:val="Heading2"/>
    <w:uiPriority w:val="9"/>
    <w:rsid w:val="00572D2F"/>
    <w:rPr>
      <w:rFonts w:ascii="Arial" w:eastAsiaTheme="majorEastAsia" w:hAnsi="Arial" w:cs="Arial"/>
      <w:b/>
      <w:noProof/>
      <w:color w:val="002060"/>
      <w:lang w:val="en-GB" w:eastAsia="en-GB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customStyle="1" w:styleId="HUDCETTHeading1">
    <w:name w:val="HUDCETT Heading 1"/>
    <w:basedOn w:val="Normal"/>
    <w:qFormat/>
    <w:rsid w:val="004C22B9"/>
    <w:pPr>
      <w:spacing w:line="240" w:lineRule="auto"/>
      <w:outlineLvl w:val="0"/>
    </w:pPr>
    <w:rPr>
      <w:rFonts w:ascii="Arial" w:eastAsia="Times New Roman" w:hAnsi="Arial" w:cs="Arial"/>
      <w:color w:val="0F0D29" w:themeColor="text1"/>
      <w:szCs w:val="28"/>
      <w:lang w:val="en-GB" w:eastAsia="en-GB"/>
    </w:rPr>
  </w:style>
  <w:style w:type="paragraph" w:customStyle="1" w:styleId="HUDCETTHeading2">
    <w:name w:val="HUDCETT Heading 2"/>
    <w:basedOn w:val="Normal"/>
    <w:qFormat/>
    <w:rsid w:val="004C22B9"/>
    <w:pPr>
      <w:spacing w:line="240" w:lineRule="auto"/>
      <w:outlineLvl w:val="1"/>
    </w:pPr>
    <w:rPr>
      <w:rFonts w:ascii="Arial" w:eastAsia="Times New Roman" w:hAnsi="Arial" w:cs="Arial"/>
      <w:color w:val="0F0D29" w:themeColor="text1"/>
      <w:sz w:val="24"/>
      <w:szCs w:val="24"/>
      <w:lang w:val="en-GB" w:eastAsia="en-GB"/>
    </w:rPr>
  </w:style>
  <w:style w:type="paragraph" w:customStyle="1" w:styleId="HUDCETTHeading3">
    <w:name w:val="HUDCETT Heading 3"/>
    <w:basedOn w:val="Normal"/>
    <w:link w:val="HUDCETTHeading3Char"/>
    <w:qFormat/>
    <w:rsid w:val="004C22B9"/>
    <w:pPr>
      <w:spacing w:line="240" w:lineRule="auto"/>
      <w:outlineLvl w:val="2"/>
    </w:pPr>
    <w:rPr>
      <w:rFonts w:ascii="Arial" w:eastAsia="Calibri" w:hAnsi="Arial" w:cs="Arial"/>
      <w:b w:val="0"/>
      <w:i/>
      <w:color w:val="0F0D29" w:themeColor="text1"/>
      <w:sz w:val="24"/>
      <w:lang w:val="en-GB"/>
    </w:rPr>
  </w:style>
  <w:style w:type="character" w:customStyle="1" w:styleId="HUDCETTHeading3Char">
    <w:name w:val="HUDCETT Heading 3 Char"/>
    <w:basedOn w:val="DefaultParagraphFont"/>
    <w:link w:val="HUDCETTHeading3"/>
    <w:rsid w:val="004C22B9"/>
    <w:rPr>
      <w:rFonts w:ascii="Arial" w:eastAsia="Calibri" w:hAnsi="Arial" w:cs="Arial"/>
      <w:i/>
      <w:color w:val="0F0D29" w:themeColor="text1"/>
      <w:szCs w:val="22"/>
      <w:lang w:val="en-GB"/>
    </w:rPr>
  </w:style>
  <w:style w:type="paragraph" w:customStyle="1" w:styleId="HUDCETTHeading4">
    <w:name w:val="HUDCETT Heading 4"/>
    <w:basedOn w:val="Normal"/>
    <w:link w:val="HUDCETTHeading4Char"/>
    <w:qFormat/>
    <w:rsid w:val="004C22B9"/>
    <w:pPr>
      <w:spacing w:line="240" w:lineRule="auto"/>
    </w:pPr>
    <w:rPr>
      <w:rFonts w:ascii="Arial" w:eastAsia="Calibri" w:hAnsi="Arial" w:cs="Arial"/>
      <w:b w:val="0"/>
      <w:color w:val="0F0D29" w:themeColor="text1"/>
      <w:sz w:val="24"/>
      <w:lang w:val="en-GB"/>
    </w:rPr>
  </w:style>
  <w:style w:type="character" w:customStyle="1" w:styleId="HUDCETTHeading4Char">
    <w:name w:val="HUDCETT Heading 4 Char"/>
    <w:basedOn w:val="DefaultParagraphFont"/>
    <w:link w:val="HUDCETTHeading4"/>
    <w:rsid w:val="004C22B9"/>
    <w:rPr>
      <w:rFonts w:ascii="Arial" w:eastAsia="Calibri" w:hAnsi="Arial" w:cs="Arial"/>
      <w:color w:val="0F0D29" w:themeColor="text1"/>
      <w:szCs w:val="22"/>
      <w:lang w:val="en-GB"/>
    </w:rPr>
  </w:style>
  <w:style w:type="paragraph" w:customStyle="1" w:styleId="QuoteHUDCETT">
    <w:name w:val="Quote HUDCETT"/>
    <w:basedOn w:val="Normal"/>
    <w:qFormat/>
    <w:rsid w:val="004C22B9"/>
    <w:pPr>
      <w:spacing w:line="240" w:lineRule="auto"/>
      <w:ind w:left="567" w:right="567"/>
    </w:pPr>
    <w:rPr>
      <w:rFonts w:ascii="Arial" w:eastAsia="Calibri" w:hAnsi="Arial" w:cs="Arial"/>
      <w:b w:val="0"/>
      <w:color w:val="0F0D29" w:themeColor="text1"/>
      <w:sz w:val="24"/>
      <w:szCs w:val="24"/>
      <w:lang w:val="en-GB"/>
    </w:rPr>
  </w:style>
  <w:style w:type="paragraph" w:customStyle="1" w:styleId="QuoteHuDCETT0">
    <w:name w:val="Quote HuDCETT"/>
    <w:basedOn w:val="Normal"/>
    <w:link w:val="QuoteHuDCETTChar"/>
    <w:qFormat/>
    <w:rsid w:val="004C22B9"/>
    <w:pPr>
      <w:spacing w:line="240" w:lineRule="auto"/>
      <w:ind w:left="567" w:right="567"/>
    </w:pPr>
    <w:rPr>
      <w:rFonts w:ascii="Arial" w:eastAsia="Calibri" w:hAnsi="Arial" w:cs="Arial"/>
      <w:b w:val="0"/>
      <w:i/>
      <w:color w:val="0F0D29" w:themeColor="text1"/>
      <w:sz w:val="24"/>
      <w:szCs w:val="24"/>
      <w:lang w:val="en-GB"/>
    </w:rPr>
  </w:style>
  <w:style w:type="character" w:customStyle="1" w:styleId="QuoteHuDCETTChar">
    <w:name w:val="Quote HuDCETT Char"/>
    <w:basedOn w:val="DefaultParagraphFont"/>
    <w:link w:val="QuoteHuDCETT0"/>
    <w:rsid w:val="004C22B9"/>
    <w:rPr>
      <w:rFonts w:ascii="Arial" w:eastAsia="Calibri" w:hAnsi="Arial" w:cs="Arial"/>
      <w:i/>
      <w:color w:val="0F0D29" w:themeColor="text1"/>
      <w:lang w:val="en-GB"/>
    </w:rPr>
  </w:style>
  <w:style w:type="paragraph" w:styleId="ListParagraph">
    <w:name w:val="List Paragraph"/>
    <w:basedOn w:val="Normal"/>
    <w:uiPriority w:val="34"/>
    <w:qFormat/>
    <w:rsid w:val="004C22B9"/>
    <w:pPr>
      <w:spacing w:line="240" w:lineRule="auto"/>
      <w:ind w:left="720"/>
      <w:contextualSpacing/>
    </w:pPr>
    <w:rPr>
      <w:rFonts w:ascii="Arial" w:eastAsia="Calibri" w:hAnsi="Arial" w:cs="Times New Roman"/>
      <w:b w:val="0"/>
      <w:color w:val="0F0D29" w:themeColor="text1"/>
      <w:sz w:val="24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8400D"/>
    <w:pPr>
      <w:tabs>
        <w:tab w:val="right" w:leader="dot" w:pos="9926"/>
      </w:tabs>
      <w:spacing w:before="360" w:line="240" w:lineRule="auto"/>
    </w:pPr>
    <w:rPr>
      <w:rFonts w:asciiTheme="majorHAnsi" w:eastAsia="Calibri" w:hAnsiTheme="majorHAnsi" w:cstheme="majorHAnsi"/>
      <w:b w:val="0"/>
      <w:bCs/>
      <w:caps/>
      <w:noProof/>
      <w:color w:val="auto"/>
      <w:sz w:val="24"/>
      <w:szCs w:val="24"/>
      <w:lang w:val="en-GB" w:eastAsia="en-GB"/>
    </w:rPr>
  </w:style>
  <w:style w:type="paragraph" w:customStyle="1" w:styleId="Default">
    <w:name w:val="Default"/>
    <w:unhideWhenUsed/>
    <w:rsid w:val="004C22B9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C22B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C22B9"/>
    <w:pPr>
      <w:spacing w:line="240" w:lineRule="auto"/>
    </w:pPr>
    <w:rPr>
      <w:rFonts w:ascii="Arial" w:eastAsia="Calibri" w:hAnsi="Arial" w:cs="Times New Roman"/>
      <w:b w:val="0"/>
      <w:color w:val="0F0D29" w:themeColor="text1"/>
      <w:sz w:val="24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4C22B9"/>
    <w:rPr>
      <w:rFonts w:ascii="Arial" w:eastAsia="Calibri" w:hAnsi="Arial" w:cs="Times New Roman"/>
      <w:color w:val="0F0D29" w:themeColor="text1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63ABE"/>
    <w:pPr>
      <w:tabs>
        <w:tab w:val="right" w:leader="dot" w:pos="9926"/>
      </w:tabs>
      <w:spacing w:before="240" w:line="240" w:lineRule="auto"/>
    </w:pPr>
    <w:rPr>
      <w:rFonts w:ascii="Arial" w:eastAsia="Calibri" w:hAnsi="Arial" w:cs="Arial"/>
      <w:bCs/>
      <w:noProof/>
      <w:color w:val="FFFFFF" w:themeColor="background1"/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C22B9"/>
    <w:rPr>
      <w:color w:val="3592C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2B9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2B9"/>
    <w:rPr>
      <w:rFonts w:ascii="Arial" w:eastAsia="Calibri" w:hAnsi="Arial" w:cs="Times New Roman"/>
      <w:b/>
      <w:bCs/>
      <w:color w:val="0F0D29" w:themeColor="text1"/>
      <w:sz w:val="20"/>
      <w:szCs w:val="20"/>
      <w:lang w:val="en-GB"/>
    </w:rPr>
  </w:style>
  <w:style w:type="table" w:styleId="GridTable4-Accent1">
    <w:name w:val="Grid Table 4 Accent 1"/>
    <w:basedOn w:val="TableNormal"/>
    <w:uiPriority w:val="49"/>
    <w:rsid w:val="004C22B9"/>
    <w:pPr>
      <w:spacing w:after="0" w:line="240" w:lineRule="auto"/>
    </w:pPr>
    <w:rPr>
      <w:rFonts w:ascii="Arial" w:hAnsi="Arial"/>
      <w:szCs w:val="22"/>
      <w:lang w:val="en-GB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4C22B9"/>
    <w:pPr>
      <w:spacing w:line="240" w:lineRule="auto"/>
      <w:ind w:left="24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4C22B9"/>
    <w:pPr>
      <w:spacing w:line="240" w:lineRule="auto"/>
      <w:ind w:left="48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4C22B9"/>
    <w:pPr>
      <w:spacing w:line="240" w:lineRule="auto"/>
      <w:ind w:left="72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4C22B9"/>
    <w:pPr>
      <w:spacing w:line="240" w:lineRule="auto"/>
      <w:ind w:left="96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4C22B9"/>
    <w:pPr>
      <w:spacing w:line="240" w:lineRule="auto"/>
      <w:ind w:left="120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4C22B9"/>
    <w:pPr>
      <w:spacing w:line="240" w:lineRule="auto"/>
      <w:ind w:left="144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4C22B9"/>
    <w:pPr>
      <w:spacing w:line="240" w:lineRule="auto"/>
      <w:ind w:left="168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4C22B9"/>
  </w:style>
  <w:style w:type="table" w:customStyle="1" w:styleId="TableGrid1">
    <w:name w:val="Table Grid1"/>
    <w:basedOn w:val="TableNormal"/>
    <w:next w:val="TableGrid"/>
    <w:rsid w:val="004C22B9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next w:val="GridTable4-Accent1"/>
    <w:uiPriority w:val="49"/>
    <w:rsid w:val="004C22B9"/>
    <w:pPr>
      <w:spacing w:after="0" w:line="240" w:lineRule="auto"/>
    </w:pPr>
    <w:rPr>
      <w:rFonts w:ascii="Arial" w:hAnsi="Arial"/>
      <w:szCs w:val="22"/>
      <w:lang w:val="en-GB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D353B9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3B9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F918F8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8F8"/>
    <w:rPr>
      <w:rFonts w:eastAsiaTheme="minorEastAsia"/>
      <w:b/>
      <w:i/>
      <w:iCs/>
      <w:color w:val="2E287F" w:themeColor="text1" w:themeTint="BF"/>
      <w:sz w:val="28"/>
      <w:szCs w:val="22"/>
    </w:rPr>
  </w:style>
  <w:style w:type="table" w:customStyle="1" w:styleId="TableGrid2">
    <w:name w:val="Table Grid2"/>
    <w:basedOn w:val="TableNormal"/>
    <w:next w:val="TableGrid"/>
    <w:rsid w:val="004A7391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B23A8E"/>
    <w:rPr>
      <w:rFonts w:ascii="Cambria" w:eastAsia="Times New Roman" w:hAnsi="Cambria" w:cs="Times New Roman"/>
      <w:color w:val="243F60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A8E"/>
    <w:rPr>
      <w:rFonts w:ascii="Cambria" w:eastAsia="Times New Roman" w:hAnsi="Cambria" w:cs="Times New Roman"/>
      <w:i/>
      <w:iCs/>
      <w:color w:val="243F60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A8E"/>
    <w:rPr>
      <w:rFonts w:ascii="Cambria" w:eastAsia="Times New Roman" w:hAnsi="Cambria" w:cs="Times New Roman"/>
      <w:i/>
      <w:iCs/>
      <w:color w:val="404040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A8E"/>
    <w:rPr>
      <w:rFonts w:ascii="Cambria" w:eastAsia="Times New Roman" w:hAnsi="Cambria" w:cs="Times New Roman"/>
      <w:color w:val="404040"/>
      <w:sz w:val="22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A8E"/>
    <w:rPr>
      <w:rFonts w:ascii="Cambria" w:eastAsia="Times New Roman" w:hAnsi="Cambria" w:cs="Times New Roman"/>
      <w:i/>
      <w:iCs/>
      <w:color w:val="404040"/>
      <w:sz w:val="22"/>
      <w:szCs w:val="20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B23A8E"/>
  </w:style>
  <w:style w:type="paragraph" w:customStyle="1" w:styleId="HeadingNew">
    <w:name w:val="Heading New"/>
    <w:basedOn w:val="Heading1"/>
    <w:link w:val="HeadingNewChar"/>
    <w:unhideWhenUsed/>
    <w:qFormat/>
    <w:rsid w:val="00B23A8E"/>
    <w:pPr>
      <w:keepNext w:val="0"/>
      <w:pageBreakBefore/>
      <w:numPr>
        <w:numId w:val="1"/>
      </w:numPr>
      <w:ind w:left="714" w:hanging="357"/>
    </w:pPr>
    <w:rPr>
      <w:rFonts w:eastAsia="Calibri" w:cs="Times New Roman"/>
      <w:b w:val="0"/>
      <w:color w:val="595959"/>
      <w:szCs w:val="22"/>
    </w:rPr>
  </w:style>
  <w:style w:type="character" w:customStyle="1" w:styleId="HeadingNewChar">
    <w:name w:val="Heading New Char"/>
    <w:basedOn w:val="Heading1Char"/>
    <w:link w:val="HeadingNew"/>
    <w:rsid w:val="00B23A8E"/>
    <w:rPr>
      <w:rFonts w:asciiTheme="majorHAnsi" w:eastAsia="Calibri" w:hAnsiTheme="majorHAnsi" w:cs="Times New Roman"/>
      <w:b w:val="0"/>
      <w:noProof/>
      <w:color w:val="595959"/>
      <w:kern w:val="28"/>
      <w:sz w:val="28"/>
      <w:szCs w:val="22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23A8E"/>
    <w:pPr>
      <w:keepNext w:val="0"/>
      <w:pageBreakBefore/>
      <w:spacing w:after="300"/>
      <w:outlineLvl w:val="9"/>
    </w:pPr>
    <w:rPr>
      <w:rFonts w:eastAsia="Calibri" w:cs="Times New Roman"/>
      <w:b w:val="0"/>
      <w:color w:val="595959"/>
      <w:kern w:val="0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3A8E"/>
    <w:rPr>
      <w:rFonts w:eastAsia="Calibri" w:cs="Times New Roman"/>
      <w:b w:val="0"/>
      <w:color w:val="595959"/>
      <w:sz w:val="22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A8E"/>
    <w:rPr>
      <w:rFonts w:eastAsia="Calibri" w:cs="Times New Roman"/>
      <w:color w:val="595959"/>
      <w:sz w:val="22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3A8E"/>
    <w:rPr>
      <w:vertAlign w:val="superscript"/>
    </w:rPr>
  </w:style>
  <w:style w:type="table" w:customStyle="1" w:styleId="TableGrid3">
    <w:name w:val="Table Grid3"/>
    <w:basedOn w:val="TableNormal"/>
    <w:next w:val="TableGrid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23A8E"/>
    <w:pPr>
      <w:spacing w:line="240" w:lineRule="auto"/>
    </w:pPr>
    <w:rPr>
      <w:rFonts w:eastAsia="Calibri" w:cs="Times New Roman"/>
      <w:bCs/>
      <w:color w:val="4F81BD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B23A8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 w:val="0"/>
      <w:color w:val="595959"/>
      <w:sz w:val="24"/>
      <w:szCs w:val="24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3A8E"/>
    <w:rPr>
      <w:rFonts w:eastAsia="Calibri" w:cs="Times New Roman"/>
      <w:b w:val="0"/>
      <w:color w:val="595959"/>
      <w:sz w:val="22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3A8E"/>
    <w:rPr>
      <w:rFonts w:eastAsia="Calibri" w:cs="Times New Roman"/>
      <w:color w:val="595959"/>
      <w:sz w:val="22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B23A8E"/>
    <w:rPr>
      <w:vertAlign w:val="superscript"/>
    </w:rPr>
  </w:style>
  <w:style w:type="character" w:styleId="Strong">
    <w:name w:val="Strong"/>
    <w:uiPriority w:val="22"/>
    <w:unhideWhenUsed/>
    <w:qFormat/>
    <w:rsid w:val="00B23A8E"/>
    <w:rPr>
      <w:b/>
      <w:bCs/>
    </w:rPr>
  </w:style>
  <w:style w:type="character" w:customStyle="1" w:styleId="Emphasis1">
    <w:name w:val="Emphasis1"/>
    <w:uiPriority w:val="20"/>
    <w:qFormat/>
    <w:rsid w:val="00B23A8E"/>
    <w:rPr>
      <w:rFonts w:ascii="Trebuchet MS" w:hAnsi="Trebuchet MS"/>
      <w:b/>
      <w:i w:val="0"/>
      <w:iCs/>
      <w:sz w:val="20"/>
    </w:rPr>
  </w:style>
  <w:style w:type="paragraph" w:styleId="NoSpacing">
    <w:name w:val="No Spacing"/>
    <w:basedOn w:val="Normal"/>
    <w:link w:val="NoSpacingChar"/>
    <w:uiPriority w:val="1"/>
    <w:unhideWhenUsed/>
    <w:qFormat/>
    <w:rsid w:val="00B23A8E"/>
    <w:pPr>
      <w:spacing w:line="240" w:lineRule="auto"/>
    </w:pPr>
    <w:rPr>
      <w:rFonts w:eastAsia="Calibri" w:cs="Times New Roman"/>
      <w:b w:val="0"/>
      <w:color w:val="595959"/>
      <w:sz w:val="22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B23A8E"/>
    <w:rPr>
      <w:rFonts w:eastAsia="Calibri" w:cs="Times New Roman"/>
      <w:color w:val="595959"/>
      <w:sz w:val="22"/>
      <w:szCs w:val="22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A8E"/>
    <w:pPr>
      <w:pBdr>
        <w:bottom w:val="single" w:sz="4" w:space="4" w:color="4F81BD"/>
      </w:pBdr>
      <w:spacing w:before="200" w:after="280"/>
      <w:ind w:left="936" w:right="936"/>
    </w:pPr>
    <w:rPr>
      <w:rFonts w:eastAsia="Calibri" w:cs="Times New Roman"/>
      <w:bCs/>
      <w:i/>
      <w:iCs/>
      <w:color w:val="4F81BD"/>
      <w:sz w:val="22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A8E"/>
    <w:rPr>
      <w:rFonts w:eastAsia="Calibri" w:cs="Times New Roman"/>
      <w:b/>
      <w:bCs/>
      <w:i/>
      <w:iCs/>
      <w:color w:val="4F81BD"/>
      <w:sz w:val="22"/>
      <w:szCs w:val="22"/>
      <w:lang w:val="en-GB"/>
    </w:rPr>
  </w:style>
  <w:style w:type="character" w:customStyle="1" w:styleId="IntenseEmphasis1">
    <w:name w:val="Intense Emphasis1"/>
    <w:uiPriority w:val="21"/>
    <w:qFormat/>
    <w:rsid w:val="00B23A8E"/>
    <w:rPr>
      <w:rFonts w:ascii="Trebuchet MS" w:hAnsi="Trebuchet MS"/>
      <w:b/>
      <w:bCs/>
      <w:i w:val="0"/>
      <w:iCs/>
      <w:color w:val="F37421"/>
      <w:sz w:val="20"/>
    </w:rPr>
  </w:style>
  <w:style w:type="character" w:styleId="SubtleReference">
    <w:name w:val="Subtle Reference"/>
    <w:uiPriority w:val="31"/>
    <w:qFormat/>
    <w:rsid w:val="00B23A8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23A8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23A8E"/>
    <w:rPr>
      <w:b/>
      <w:bCs/>
      <w:smallCaps/>
      <w:spacing w:val="5"/>
    </w:rPr>
  </w:style>
  <w:style w:type="paragraph" w:styleId="ListBullet">
    <w:name w:val="List Bullet"/>
    <w:basedOn w:val="Normal"/>
    <w:uiPriority w:val="99"/>
    <w:rsid w:val="00B23A8E"/>
    <w:pPr>
      <w:numPr>
        <w:numId w:val="2"/>
      </w:numPr>
      <w:tabs>
        <w:tab w:val="clear" w:pos="360"/>
      </w:tabs>
      <w:ind w:left="1080" w:hanging="720"/>
      <w:contextualSpacing/>
    </w:pPr>
    <w:rPr>
      <w:rFonts w:eastAsia="Calibri" w:cs="Times New Roman"/>
      <w:b w:val="0"/>
      <w:color w:val="595959"/>
      <w:sz w:val="22"/>
      <w:lang w:val="en-GB"/>
    </w:rPr>
  </w:style>
  <w:style w:type="paragraph" w:styleId="BodyText">
    <w:name w:val="Body Text"/>
    <w:basedOn w:val="Normal"/>
    <w:link w:val="BodyTextChar"/>
    <w:uiPriority w:val="99"/>
    <w:rsid w:val="00B23A8E"/>
    <w:pPr>
      <w:spacing w:after="120"/>
    </w:pPr>
    <w:rPr>
      <w:rFonts w:eastAsia="Calibri" w:cs="Times New Roman"/>
      <w:b w:val="0"/>
      <w:color w:val="595959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B23A8E"/>
    <w:rPr>
      <w:rFonts w:eastAsia="Calibri" w:cs="Times New Roman"/>
      <w:color w:val="595959"/>
      <w:sz w:val="22"/>
      <w:szCs w:val="22"/>
      <w:lang w:val="en-GB"/>
    </w:rPr>
  </w:style>
  <w:style w:type="table" w:customStyle="1" w:styleId="LightList-Accent51">
    <w:name w:val="Light List - Accent 51"/>
    <w:basedOn w:val="TableNormal"/>
    <w:next w:val="LightList-Accent5"/>
    <w:uiPriority w:val="61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DB813"/>
        <w:left w:val="single" w:sz="8" w:space="0" w:color="FDB813"/>
        <w:bottom w:val="single" w:sz="8" w:space="0" w:color="FDB813"/>
        <w:right w:val="single" w:sz="8" w:space="0" w:color="FDB81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DB81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3"/>
          <w:left w:val="single" w:sz="8" w:space="0" w:color="FDB813"/>
          <w:bottom w:val="single" w:sz="8" w:space="0" w:color="FDB813"/>
          <w:right w:val="single" w:sz="8" w:space="0" w:color="FDB81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3"/>
          <w:left w:val="single" w:sz="8" w:space="0" w:color="FDB813"/>
          <w:bottom w:val="single" w:sz="8" w:space="0" w:color="FDB813"/>
          <w:right w:val="single" w:sz="8" w:space="0" w:color="FDB813"/>
        </w:tcBorders>
      </w:tcPr>
    </w:tblStylePr>
    <w:tblStylePr w:type="band1Horz">
      <w:tblPr/>
      <w:tcPr>
        <w:tcBorders>
          <w:top w:val="single" w:sz="8" w:space="0" w:color="FDB813"/>
          <w:left w:val="single" w:sz="8" w:space="0" w:color="FDB813"/>
          <w:bottom w:val="single" w:sz="8" w:space="0" w:color="FDB813"/>
          <w:right w:val="single" w:sz="8" w:space="0" w:color="FDB813"/>
        </w:tcBorders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B23A8E"/>
    <w:pPr>
      <w:spacing w:after="0" w:line="240" w:lineRule="auto"/>
    </w:pPr>
    <w:rPr>
      <w:rFonts w:ascii="Calibri" w:eastAsia="Calibri" w:hAnsi="Calibri" w:cs="Times New Roman"/>
      <w:color w:val="C4530A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37421"/>
        <w:bottom w:val="single" w:sz="8" w:space="0" w:color="F3742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7421"/>
          <w:left w:val="nil"/>
          <w:bottom w:val="single" w:sz="8" w:space="0" w:color="F3742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7421"/>
          <w:left w:val="nil"/>
          <w:bottom w:val="single" w:sz="8" w:space="0" w:color="F3742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C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CC7"/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22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22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22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rsid w:val="00B23A8E"/>
    <w:pPr>
      <w:spacing w:after="0" w:line="240" w:lineRule="auto"/>
    </w:pPr>
    <w:rPr>
      <w:rFonts w:ascii="Trebuchet MS" w:eastAsia="Times New Roman" w:hAnsi="Trebuchet MS" w:cs="Times New Roman"/>
      <w:color w:val="000000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78A22F"/>
        <w:left w:val="single" w:sz="8" w:space="0" w:color="78A22F"/>
        <w:bottom w:val="single" w:sz="8" w:space="0" w:color="78A22F"/>
        <w:right w:val="single" w:sz="8" w:space="0" w:color="78A22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22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8A22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22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8A22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C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EC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737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737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737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6A737B"/>
        <w:left w:val="single" w:sz="8" w:space="0" w:color="6A737B"/>
        <w:bottom w:val="single" w:sz="8" w:space="0" w:color="6A737B"/>
        <w:right w:val="single" w:sz="8" w:space="0" w:color="6A737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A737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737B"/>
          <w:left w:val="single" w:sz="8" w:space="0" w:color="6A737B"/>
          <w:bottom w:val="single" w:sz="8" w:space="0" w:color="6A737B"/>
          <w:right w:val="single" w:sz="8" w:space="0" w:color="6A737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737B"/>
          <w:left w:val="single" w:sz="8" w:space="0" w:color="6A737B"/>
          <w:bottom w:val="single" w:sz="8" w:space="0" w:color="6A737B"/>
          <w:right w:val="single" w:sz="8" w:space="0" w:color="6A737B"/>
        </w:tcBorders>
      </w:tcPr>
    </w:tblStylePr>
    <w:tblStylePr w:type="band1Horz">
      <w:tblPr/>
      <w:tcPr>
        <w:tcBorders>
          <w:top w:val="single" w:sz="8" w:space="0" w:color="6A737B"/>
          <w:left w:val="single" w:sz="8" w:space="0" w:color="6A737B"/>
          <w:bottom w:val="single" w:sz="8" w:space="0" w:color="6A737B"/>
          <w:right w:val="single" w:sz="8" w:space="0" w:color="6A737B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rsid w:val="00B23A8E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val="de-DE" w:eastAsia="de-DE"/>
    </w:rPr>
    <w:tblPr>
      <w:tblStyleRowBandSize w:val="1"/>
      <w:tblStyleColBandSize w:val="1"/>
    </w:tblPr>
    <w:tcPr>
      <w:shd w:val="clear" w:color="auto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7F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BFBF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BF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/>
      </w:tcPr>
    </w:tblStylePr>
  </w:style>
  <w:style w:type="table" w:customStyle="1" w:styleId="MediumGrid31">
    <w:name w:val="Medium Grid 31"/>
    <w:basedOn w:val="TableNormal"/>
    <w:next w:val="MediumGrid3"/>
    <w:uiPriority w:val="69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CD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A737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A737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A737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A737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B9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B9BE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rsid w:val="00B23A8E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val="de-DE" w:eastAsia="de-DE"/>
    </w:rPr>
    <w:tblPr>
      <w:tblStyleRowBandSize w:val="1"/>
      <w:tblStyleColBandSize w:val="1"/>
    </w:tblPr>
    <w:tcPr>
      <w:shd w:val="clear" w:color="auto" w:fill="6A737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393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F565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F565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565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565B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rsid w:val="00B23A8E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0E2E5"/>
    </w:tcPr>
    <w:tblStylePr w:type="firstRow">
      <w:rPr>
        <w:b/>
        <w:bCs/>
      </w:rPr>
      <w:tblPr/>
      <w:tcPr>
        <w:shd w:val="clear" w:color="auto" w:fill="C2C6CA"/>
      </w:tcPr>
    </w:tblStylePr>
    <w:tblStylePr w:type="lastRow">
      <w:rPr>
        <w:b/>
        <w:bCs/>
        <w:color w:val="000000"/>
      </w:rPr>
      <w:tblPr/>
      <w:tcPr>
        <w:shd w:val="clear" w:color="auto" w:fill="C2C6CA"/>
      </w:tcPr>
    </w:tblStylePr>
    <w:tblStylePr w:type="firstCol">
      <w:rPr>
        <w:color w:val="FFFFFF"/>
      </w:rPr>
      <w:tblPr/>
      <w:tcPr>
        <w:shd w:val="clear" w:color="auto" w:fill="4F565B"/>
      </w:tcPr>
    </w:tblStylePr>
    <w:tblStylePr w:type="lastCol">
      <w:rPr>
        <w:color w:val="FFFFFF"/>
      </w:rPr>
      <w:tblPr/>
      <w:tcPr>
        <w:shd w:val="clear" w:color="auto" w:fill="4F565B"/>
      </w:tcPr>
    </w:tblStylePr>
    <w:tblStylePr w:type="band1Vert">
      <w:tblPr/>
      <w:tcPr>
        <w:shd w:val="clear" w:color="auto" w:fill="B3B9BE"/>
      </w:tcPr>
    </w:tblStylePr>
    <w:tblStylePr w:type="band1Horz">
      <w:tblPr/>
      <w:tcPr>
        <w:shd w:val="clear" w:color="auto" w:fill="B3B9BE"/>
      </w:tcPr>
    </w:tblStylePr>
  </w:style>
  <w:style w:type="table" w:customStyle="1" w:styleId="TableGrid11">
    <w:name w:val="Table Grid11"/>
    <w:basedOn w:val="TableNormal"/>
    <w:next w:val="TableGrid"/>
    <w:uiPriority w:val="59"/>
    <w:rsid w:val="00B23A8E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B23A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B23A8E"/>
    <w:rPr>
      <w:color w:val="996600"/>
      <w:u w:val="single"/>
    </w:rPr>
  </w:style>
  <w:style w:type="paragraph" w:customStyle="1" w:styleId="Pa5">
    <w:name w:val="Pa5"/>
    <w:basedOn w:val="Default"/>
    <w:next w:val="Default"/>
    <w:uiPriority w:val="99"/>
    <w:rsid w:val="00B23A8E"/>
    <w:pPr>
      <w:spacing w:after="0" w:line="241" w:lineRule="atLeast"/>
    </w:pPr>
    <w:rPr>
      <w:rFonts w:ascii="Museo Sans 500" w:hAnsi="Museo Sans 500" w:cs="Times New Roman"/>
      <w:color w:val="auto"/>
      <w:lang w:eastAsia="de-DE"/>
    </w:rPr>
  </w:style>
  <w:style w:type="character" w:customStyle="1" w:styleId="A10">
    <w:name w:val="A10"/>
    <w:uiPriority w:val="99"/>
    <w:rsid w:val="00B23A8E"/>
    <w:rPr>
      <w:rFonts w:cs="Museo Sans 500"/>
      <w:color w:val="000000"/>
      <w:sz w:val="42"/>
      <w:szCs w:val="42"/>
    </w:rPr>
  </w:style>
  <w:style w:type="paragraph" w:customStyle="1" w:styleId="Pa0">
    <w:name w:val="Pa0"/>
    <w:basedOn w:val="Default"/>
    <w:next w:val="Default"/>
    <w:uiPriority w:val="99"/>
    <w:rsid w:val="00B23A8E"/>
    <w:pPr>
      <w:spacing w:after="0" w:line="241" w:lineRule="atLeast"/>
    </w:pPr>
    <w:rPr>
      <w:rFonts w:ascii="Museo Sans 500" w:hAnsi="Museo Sans 500" w:cs="Times New Roman"/>
      <w:color w:val="auto"/>
      <w:lang w:eastAsia="de-DE"/>
    </w:rPr>
  </w:style>
  <w:style w:type="character" w:customStyle="1" w:styleId="A9">
    <w:name w:val="A9"/>
    <w:uiPriority w:val="99"/>
    <w:rsid w:val="00B23A8E"/>
    <w:rPr>
      <w:rFonts w:ascii="Museo Sans Cyrl 100" w:hAnsi="Museo Sans Cyrl 100" w:cs="Museo Sans Cyrl 100"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B23A8E"/>
    <w:pPr>
      <w:spacing w:after="0" w:line="241" w:lineRule="atLeast"/>
    </w:pPr>
    <w:rPr>
      <w:rFonts w:ascii="Museo Sans 500" w:hAnsi="Museo Sans 500" w:cs="Times New Roman"/>
      <w:color w:val="auto"/>
      <w:lang w:eastAsia="de-DE"/>
    </w:rPr>
  </w:style>
  <w:style w:type="character" w:customStyle="1" w:styleId="A1">
    <w:name w:val="A1"/>
    <w:uiPriority w:val="99"/>
    <w:rsid w:val="00B23A8E"/>
    <w:rPr>
      <w:rFonts w:cs="Museo Sans 500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23A8E"/>
    <w:pPr>
      <w:spacing w:after="120" w:line="480" w:lineRule="auto"/>
    </w:pPr>
    <w:rPr>
      <w:rFonts w:eastAsia="Calibri" w:cs="Times New Roman"/>
      <w:b w:val="0"/>
      <w:color w:val="595959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3A8E"/>
    <w:rPr>
      <w:rFonts w:eastAsia="Calibri" w:cs="Times New Roman"/>
      <w:color w:val="595959"/>
      <w:sz w:val="22"/>
      <w:szCs w:val="22"/>
      <w:lang w:val="en-GB"/>
    </w:rPr>
  </w:style>
  <w:style w:type="paragraph" w:customStyle="1" w:styleId="Pa1">
    <w:name w:val="Pa1"/>
    <w:basedOn w:val="Default"/>
    <w:next w:val="Default"/>
    <w:uiPriority w:val="99"/>
    <w:rsid w:val="00B23A8E"/>
    <w:pPr>
      <w:spacing w:after="0" w:line="201" w:lineRule="atLeast"/>
    </w:pPr>
    <w:rPr>
      <w:rFonts w:ascii="Montserrat Semi Bold" w:hAnsi="Montserrat Semi Bold" w:cs="Times New Roman"/>
      <w:color w:val="auto"/>
      <w:lang w:eastAsia="de-DE"/>
    </w:rPr>
  </w:style>
  <w:style w:type="paragraph" w:customStyle="1" w:styleId="Pa2">
    <w:name w:val="Pa2"/>
    <w:basedOn w:val="Default"/>
    <w:next w:val="Default"/>
    <w:uiPriority w:val="99"/>
    <w:rsid w:val="00B23A8E"/>
    <w:pPr>
      <w:spacing w:after="0" w:line="161" w:lineRule="atLeast"/>
    </w:pPr>
    <w:rPr>
      <w:rFonts w:ascii="Montserrat Semi Bold" w:hAnsi="Montserrat Semi Bold" w:cs="Times New Roman"/>
      <w:color w:val="auto"/>
      <w:lang w:eastAsia="de-DE"/>
    </w:rPr>
  </w:style>
  <w:style w:type="character" w:customStyle="1" w:styleId="A6">
    <w:name w:val="A6"/>
    <w:uiPriority w:val="99"/>
    <w:rsid w:val="00B23A8E"/>
    <w:rPr>
      <w:rFonts w:ascii="Open Sans" w:hAnsi="Open Sans" w:cs="Open Sans"/>
      <w:color w:val="000000"/>
      <w:sz w:val="9"/>
      <w:szCs w:val="9"/>
    </w:rPr>
  </w:style>
  <w:style w:type="character" w:customStyle="1" w:styleId="tgc">
    <w:name w:val="_tgc"/>
    <w:basedOn w:val="DefaultParagraphFont"/>
    <w:rsid w:val="00B23A8E"/>
  </w:style>
  <w:style w:type="character" w:customStyle="1" w:styleId="A3">
    <w:name w:val="A3"/>
    <w:uiPriority w:val="99"/>
    <w:rsid w:val="00B23A8E"/>
    <w:rPr>
      <w:rFonts w:cs="Swiss 72 1 BT"/>
      <w:color w:val="000000"/>
      <w:sz w:val="16"/>
      <w:szCs w:val="16"/>
    </w:rPr>
  </w:style>
  <w:style w:type="character" w:customStyle="1" w:styleId="A2">
    <w:name w:val="A2"/>
    <w:uiPriority w:val="99"/>
    <w:rsid w:val="00B23A8E"/>
    <w:rPr>
      <w:rFonts w:cs="Swiss 72 1 BT"/>
      <w:color w:val="000000"/>
      <w:sz w:val="28"/>
      <w:szCs w:val="28"/>
    </w:rPr>
  </w:style>
  <w:style w:type="character" w:styleId="Emphasis">
    <w:name w:val="Emphasis"/>
    <w:basedOn w:val="DefaultParagraphFont"/>
    <w:uiPriority w:val="20"/>
    <w:unhideWhenUsed/>
    <w:qFormat/>
    <w:rsid w:val="00B23A8E"/>
    <w:rPr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23A8E"/>
    <w:rPr>
      <w:i/>
      <w:iCs/>
      <w:color w:val="024F75" w:themeColor="accent1"/>
    </w:rPr>
  </w:style>
  <w:style w:type="table" w:styleId="LightList-Accent5">
    <w:name w:val="Light List Accent 5"/>
    <w:basedOn w:val="TableNormal"/>
    <w:uiPriority w:val="61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3A8E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3A8E"/>
    <w:pPr>
      <w:spacing w:after="0" w:line="240" w:lineRule="auto"/>
    </w:pPr>
    <w:rPr>
      <w:rFonts w:asciiTheme="majorHAnsi" w:eastAsiaTheme="majorEastAsia" w:hAnsiTheme="majorHAns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3A8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MediumGrid3">
    <w:name w:val="Medium Grid 3"/>
    <w:basedOn w:val="TableNormal"/>
    <w:uiPriority w:val="99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3A8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3A8E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23A8E"/>
    <w:rPr>
      <w:color w:val="3592CF" w:themeColor="followedHyperlink"/>
      <w:u w:val="single"/>
    </w:rPr>
  </w:style>
  <w:style w:type="table" w:customStyle="1" w:styleId="TableGrid4">
    <w:name w:val="Table Grid4"/>
    <w:basedOn w:val="TableNormal"/>
    <w:next w:val="TableGrid"/>
    <w:rsid w:val="00C02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FC6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5E2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rsid w:val="005E2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1">
    <w:name w:val="Grid Table 4 - Accent 111"/>
    <w:basedOn w:val="TableNormal"/>
    <w:uiPriority w:val="49"/>
    <w:rsid w:val="00AD048B"/>
    <w:pPr>
      <w:spacing w:after="0" w:line="240" w:lineRule="auto"/>
    </w:pPr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7">
    <w:name w:val="Table Grid7"/>
    <w:basedOn w:val="TableNormal"/>
    <w:next w:val="TableGrid"/>
    <w:rsid w:val="0024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rsid w:val="0024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6107"/>
    <w:rPr>
      <w:color w:val="605E5C"/>
      <w:shd w:val="clear" w:color="auto" w:fill="E1DFDD"/>
    </w:rPr>
  </w:style>
  <w:style w:type="table" w:customStyle="1" w:styleId="TableGrid9">
    <w:name w:val="Table Grid9"/>
    <w:basedOn w:val="TableNormal"/>
    <w:next w:val="TableGrid"/>
    <w:rsid w:val="0024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-avatar">
    <w:name w:val="author-avatar"/>
    <w:basedOn w:val="Normal"/>
    <w:rsid w:val="00F82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GB"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82AE1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82AE1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82AE1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82AE1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input-group-btn">
    <w:name w:val="input-group-btn"/>
    <w:basedOn w:val="DefaultParagraphFont"/>
    <w:rsid w:val="00F82AE1"/>
  </w:style>
  <w:style w:type="character" w:styleId="UnresolvedMention">
    <w:name w:val="Unresolved Mention"/>
    <w:basedOn w:val="DefaultParagraphFont"/>
    <w:uiPriority w:val="99"/>
    <w:semiHidden/>
    <w:unhideWhenUsed/>
    <w:rsid w:val="00CC0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78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3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4565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42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1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395808">
                                  <w:marLeft w:val="0"/>
                                  <w:marRight w:val="300"/>
                                  <w:marTop w:val="7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8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8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43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99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042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539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328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71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2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3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315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85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64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87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38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857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11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029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8068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420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997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06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9924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930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68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615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9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730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6902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748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9364023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31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18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88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3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600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5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45887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2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88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991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8669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95619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8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8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7767">
                  <w:marLeft w:val="105"/>
                  <w:marRight w:val="10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2151">
                  <w:marLeft w:val="105"/>
                  <w:marRight w:val="105"/>
                  <w:marTop w:val="75"/>
                  <w:marBottom w:val="75"/>
                  <w:divBdr>
                    <w:top w:val="single" w:sz="6" w:space="0" w:color="FFFFFF"/>
                    <w:left w:val="single" w:sz="6" w:space="13" w:color="FFFFFF"/>
                    <w:bottom w:val="single" w:sz="6" w:space="0" w:color="FFFFFF"/>
                    <w:right w:val="single" w:sz="6" w:space="13" w:color="FFFFFF"/>
                  </w:divBdr>
                </w:div>
              </w:divsChild>
            </w:div>
          </w:divsChild>
        </w:div>
      </w:divsChild>
    </w:div>
    <w:div w:id="13951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32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299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33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4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0139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56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165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77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548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835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222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66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8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42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1421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83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33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9E0442"/>
                                                            <w:left w:val="single" w:sz="48" w:space="19" w:color="9E0442"/>
                                                            <w:bottom w:val="single" w:sz="48" w:space="19" w:color="9E0442"/>
                                                            <w:right w:val="single" w:sz="48" w:space="19" w:color="9E0442"/>
                                                          </w:divBdr>
                                                          <w:divsChild>
                                                            <w:div w:id="2015106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042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018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268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5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1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97291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55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83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314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8" w:space="19" w:color="002A4E"/>
                                                                <w:left w:val="single" w:sz="48" w:space="19" w:color="002A4E"/>
                                                                <w:bottom w:val="single" w:sz="48" w:space="19" w:color="002A4E"/>
                                                                <w:right w:val="single" w:sz="48" w:space="19" w:color="002A4E"/>
                                                              </w:divBdr>
                                                              <w:divsChild>
                                                                <w:div w:id="1960060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917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4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25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074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6967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37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964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3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9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0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07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76334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5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847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03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924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116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93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40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5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56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954457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4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422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60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154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8307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701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190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6268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8622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49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470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446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713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950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225896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4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759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399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477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3913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545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8502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206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9833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077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67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755913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4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739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4733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930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4066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3465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1362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1523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3366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7578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15280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29032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562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2269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05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537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7080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305668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730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348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803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38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2334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319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845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44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504738">
                                                              <w:marLeft w:val="375"/>
                                                              <w:marRight w:val="375"/>
                                                              <w:marTop w:val="375"/>
                                                              <w:marBottom w:val="0"/>
                                                              <w:divBdr>
                                                                <w:top w:val="single" w:sz="48" w:space="31" w:color="9E0442"/>
                                                                <w:left w:val="single" w:sz="48" w:space="19" w:color="9E0442"/>
                                                                <w:bottom w:val="single" w:sz="48" w:space="19" w:color="9E0442"/>
                                                                <w:right w:val="single" w:sz="48" w:space="19" w:color="9E0442"/>
                                                              </w:divBdr>
                                                              <w:divsChild>
                                                                <w:div w:id="675575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634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669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936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592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192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2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7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7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1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96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25443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59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741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33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02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901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302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7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979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1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027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754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4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1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7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26291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8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0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09242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08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43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485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061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08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734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8392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865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002A4E"/>
                                                            <w:left w:val="single" w:sz="48" w:space="19" w:color="002A4E"/>
                                                            <w:bottom w:val="single" w:sz="48" w:space="31" w:color="002A4E"/>
                                                            <w:right w:val="single" w:sz="48" w:space="19" w:color="002A4E"/>
                                                          </w:divBdr>
                                                          <w:divsChild>
                                                            <w:div w:id="1007056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021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75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48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700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74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44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545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492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198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042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84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04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94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557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99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113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0911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45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002A4E"/>
                                                            <w:left w:val="single" w:sz="48" w:space="19" w:color="002A4E"/>
                                                            <w:bottom w:val="single" w:sz="48" w:space="31" w:color="002A4E"/>
                                                            <w:right w:val="single" w:sz="48" w:space="19" w:color="002A4E"/>
                                                          </w:divBdr>
                                                          <w:divsChild>
                                                            <w:div w:id="53130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10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118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010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8526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412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14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9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4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7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9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25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80701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03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96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43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3288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024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390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630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540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685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96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617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558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002A4E"/>
                                                            <w:left w:val="single" w:sz="48" w:space="19" w:color="002A4E"/>
                                                            <w:bottom w:val="single" w:sz="48" w:space="31" w:color="002A4E"/>
                                                            <w:right w:val="single" w:sz="48" w:space="19" w:color="002A4E"/>
                                                          </w:divBdr>
                                                          <w:divsChild>
                                                            <w:div w:id="1629820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186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63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476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2917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289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375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8783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526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07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4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3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968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357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64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487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294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5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8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6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08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0837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85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37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67469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19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751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81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49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40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783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548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345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414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693626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07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54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09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5327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750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11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13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458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6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975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6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51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362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aff.hud.ac.uk/hr/staffdevelopment/induction-and-settling-in/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staff.hud.ac.uk/hr/staffdevelopment/induction-and-settling-in/" TargetMode="External"/><Relationship Id="rId17" Type="http://schemas.openxmlformats.org/officeDocument/2006/relationships/hyperlink" Target="https://staff.hud.ac.uk/hr/staffdevelopment/induction-and-settling-i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taff.hud.ac.uk/hr/staffdevelopment/coursedetail/index.php?courseId=553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nilearn.hud.ac.uk/webapps/blackboard/content/listContent.jsp?course_id=_9694_1&amp;content_id=_555386_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taff.hud.ac.uk/hr/staffdevelopment/coursedetail/index.php?courseId=554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staff.hud.ac.uk/oh/vivup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esdb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ebruary 202</PublishDate>
  <Abstract/>
  <CompanyAddress/>
  <CompanyPhone/>
  <CompanyFax>HR People &amp; Organisational Development 
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9261D2-6A51-4B50-87A3-2EF63BE1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26</TotalTime>
  <Pages>6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and Settling-In Checklist</vt:lpstr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and Settling-In Checklist</dc:title>
  <dc:subject>HR People and Organisational Development</dc:subject>
  <dc:creator>Christian McGrath</dc:creator>
  <cp:keywords/>
  <dc:description/>
  <cp:lastModifiedBy>Christian McGrath</cp:lastModifiedBy>
  <cp:revision>6</cp:revision>
  <cp:lastPrinted>2019-08-18T17:02:00Z</cp:lastPrinted>
  <dcterms:created xsi:type="dcterms:W3CDTF">2020-12-17T13:43:00Z</dcterms:created>
  <dcterms:modified xsi:type="dcterms:W3CDTF">2022-02-02T15:32:00Z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